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0733E" w14:textId="77777777" w:rsidR="00BE600B" w:rsidRDefault="00BE600B">
      <w:pPr>
        <w:rPr>
          <w:sz w:val="40"/>
          <w:szCs w:val="40"/>
        </w:rPr>
      </w:pPr>
      <w:r w:rsidRPr="00BE600B">
        <w:rPr>
          <w:noProof/>
          <w:sz w:val="40"/>
          <w:szCs w:val="40"/>
        </w:rPr>
        <w:drawing>
          <wp:inline distT="0" distB="0" distL="0" distR="0" wp14:anchorId="37455239" wp14:editId="79703177">
            <wp:extent cx="1345593" cy="831215"/>
            <wp:effectExtent l="0" t="0" r="698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WP-Logo1.t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760" cy="1068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NEWPORT</w:t>
      </w:r>
      <w:r w:rsidR="008A5206">
        <w:rPr>
          <w:sz w:val="40"/>
          <w:szCs w:val="40"/>
        </w:rPr>
        <w:t xml:space="preserve"> MASONIC</w:t>
      </w:r>
      <w:r>
        <w:rPr>
          <w:sz w:val="40"/>
          <w:szCs w:val="40"/>
        </w:rPr>
        <w:t xml:space="preserve"> LODGE # 118</w:t>
      </w:r>
    </w:p>
    <w:p w14:paraId="70EB6D65" w14:textId="2BB95B83" w:rsidR="00B6404E" w:rsidRDefault="002167B5" w:rsidP="00B6404E">
      <w:pPr>
        <w:jc w:val="center"/>
        <w:rPr>
          <w:sz w:val="40"/>
          <w:szCs w:val="40"/>
        </w:rPr>
      </w:pPr>
      <w:r>
        <w:rPr>
          <w:sz w:val="40"/>
          <w:szCs w:val="40"/>
        </w:rPr>
        <w:t>2</w:t>
      </w:r>
      <w:r w:rsidRPr="002167B5">
        <w:rPr>
          <w:sz w:val="40"/>
          <w:szCs w:val="40"/>
          <w:vertAlign w:val="superscript"/>
        </w:rPr>
        <w:t>ND</w:t>
      </w:r>
      <w:r>
        <w:rPr>
          <w:sz w:val="40"/>
          <w:szCs w:val="40"/>
        </w:rPr>
        <w:t xml:space="preserve"> DEGREE</w:t>
      </w:r>
    </w:p>
    <w:p w14:paraId="5571FE18" w14:textId="6CBDB7B7" w:rsidR="00E87B74" w:rsidRDefault="00414148" w:rsidP="00BE600B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r w:rsidR="00A35450">
        <w:rPr>
          <w:sz w:val="40"/>
          <w:szCs w:val="40"/>
        </w:rPr>
        <w:t>S</w:t>
      </w:r>
      <w:r w:rsidR="007C024B">
        <w:rPr>
          <w:sz w:val="40"/>
          <w:szCs w:val="40"/>
        </w:rPr>
        <w:t>peci</w:t>
      </w:r>
      <w:r w:rsidR="00B6404E">
        <w:rPr>
          <w:sz w:val="40"/>
          <w:szCs w:val="40"/>
        </w:rPr>
        <w:t>al</w:t>
      </w:r>
      <w:r w:rsidR="00BE600B">
        <w:rPr>
          <w:sz w:val="40"/>
          <w:szCs w:val="40"/>
        </w:rPr>
        <w:t xml:space="preserve"> </w:t>
      </w:r>
      <w:r w:rsidR="00E01643">
        <w:rPr>
          <w:sz w:val="40"/>
          <w:szCs w:val="40"/>
        </w:rPr>
        <w:t xml:space="preserve">Meeting, </w:t>
      </w:r>
      <w:r w:rsidR="005E709E">
        <w:rPr>
          <w:sz w:val="40"/>
          <w:szCs w:val="40"/>
        </w:rPr>
        <w:t>MARCH</w:t>
      </w:r>
      <w:r w:rsidR="002A456D">
        <w:rPr>
          <w:sz w:val="40"/>
          <w:szCs w:val="40"/>
        </w:rPr>
        <w:t xml:space="preserve"> </w:t>
      </w:r>
      <w:r w:rsidR="007C024B">
        <w:rPr>
          <w:sz w:val="40"/>
          <w:szCs w:val="40"/>
        </w:rPr>
        <w:t>30</w:t>
      </w:r>
      <w:r w:rsidR="00E661AA">
        <w:rPr>
          <w:sz w:val="40"/>
          <w:szCs w:val="40"/>
        </w:rPr>
        <w:t>,</w:t>
      </w:r>
      <w:r w:rsidR="00A35450">
        <w:rPr>
          <w:sz w:val="40"/>
          <w:szCs w:val="40"/>
        </w:rPr>
        <w:t xml:space="preserve"> </w:t>
      </w:r>
      <w:r w:rsidR="00E01643">
        <w:rPr>
          <w:sz w:val="40"/>
          <w:szCs w:val="40"/>
        </w:rPr>
        <w:t>2026,</w:t>
      </w:r>
      <w:r w:rsidR="005E2EBE">
        <w:rPr>
          <w:sz w:val="40"/>
          <w:szCs w:val="40"/>
        </w:rPr>
        <w:t xml:space="preserve"> A.D., 60</w:t>
      </w:r>
      <w:r w:rsidR="00AE47B5">
        <w:rPr>
          <w:sz w:val="40"/>
          <w:szCs w:val="40"/>
        </w:rPr>
        <w:t>2</w:t>
      </w:r>
      <w:r w:rsidR="009239DB">
        <w:rPr>
          <w:sz w:val="40"/>
          <w:szCs w:val="40"/>
        </w:rPr>
        <w:t>6</w:t>
      </w:r>
      <w:r w:rsidR="005E2EBE">
        <w:rPr>
          <w:sz w:val="40"/>
          <w:szCs w:val="40"/>
        </w:rPr>
        <w:t xml:space="preserve"> A.L.</w:t>
      </w:r>
    </w:p>
    <w:p w14:paraId="112DC034" w14:textId="3FF03A45" w:rsidR="00BE600B" w:rsidRDefault="00BE600B" w:rsidP="00BE600B">
      <w:pPr>
        <w:rPr>
          <w:sz w:val="28"/>
          <w:szCs w:val="28"/>
        </w:rPr>
      </w:pPr>
      <w:r w:rsidRPr="005E2EBE">
        <w:rPr>
          <w:sz w:val="24"/>
          <w:szCs w:val="24"/>
        </w:rPr>
        <w:t>Worshipful</w:t>
      </w:r>
      <w:r>
        <w:rPr>
          <w:sz w:val="28"/>
          <w:szCs w:val="28"/>
        </w:rPr>
        <w:t xml:space="preserve"> </w:t>
      </w:r>
      <w:r w:rsidRPr="005E2EBE">
        <w:rPr>
          <w:sz w:val="24"/>
          <w:szCs w:val="24"/>
        </w:rPr>
        <w:t>Master</w:t>
      </w:r>
      <w:r w:rsidR="002F2248">
        <w:rPr>
          <w:sz w:val="24"/>
          <w:szCs w:val="24"/>
        </w:rPr>
        <w:t xml:space="preserve"> WB</w:t>
      </w:r>
      <w:r w:rsidR="009239DB">
        <w:rPr>
          <w:sz w:val="24"/>
          <w:szCs w:val="24"/>
        </w:rPr>
        <w:t xml:space="preserve"> </w:t>
      </w:r>
      <w:r w:rsidR="002167B5">
        <w:rPr>
          <w:sz w:val="24"/>
          <w:szCs w:val="24"/>
        </w:rPr>
        <w:t>HUNTER PETTIT</w:t>
      </w:r>
      <w:r w:rsidRPr="005E2EBE">
        <w:rPr>
          <w:sz w:val="24"/>
          <w:szCs w:val="24"/>
        </w:rPr>
        <w:t xml:space="preserve">      </w:t>
      </w:r>
      <w:r w:rsidR="005E2EBE">
        <w:rPr>
          <w:sz w:val="24"/>
          <w:szCs w:val="24"/>
        </w:rPr>
        <w:t xml:space="preserve">              </w:t>
      </w:r>
      <w:r w:rsidRPr="005E2EBE">
        <w:rPr>
          <w:sz w:val="24"/>
          <w:szCs w:val="24"/>
        </w:rPr>
        <w:t xml:space="preserve">      </w:t>
      </w:r>
      <w:r w:rsidR="00431087">
        <w:rPr>
          <w:sz w:val="24"/>
          <w:szCs w:val="24"/>
        </w:rPr>
        <w:t xml:space="preserve">      </w:t>
      </w:r>
      <w:r w:rsidRPr="005E2EBE">
        <w:rPr>
          <w:sz w:val="24"/>
          <w:szCs w:val="24"/>
        </w:rPr>
        <w:t xml:space="preserve">  SR. Warden</w:t>
      </w:r>
      <w:r w:rsidR="002F2248">
        <w:rPr>
          <w:sz w:val="24"/>
          <w:szCs w:val="24"/>
        </w:rPr>
        <w:t xml:space="preserve"> </w:t>
      </w:r>
      <w:r w:rsidR="00AE47B5">
        <w:rPr>
          <w:sz w:val="24"/>
          <w:szCs w:val="24"/>
        </w:rPr>
        <w:t>W</w:t>
      </w:r>
      <w:r w:rsidR="006B3CFB">
        <w:rPr>
          <w:sz w:val="24"/>
          <w:szCs w:val="24"/>
        </w:rPr>
        <w:t>B NIC</w:t>
      </w:r>
      <w:r w:rsidR="008574D9">
        <w:rPr>
          <w:sz w:val="24"/>
          <w:szCs w:val="24"/>
        </w:rPr>
        <w:t>OLAS NICOLAZZI</w:t>
      </w:r>
      <w:r>
        <w:rPr>
          <w:sz w:val="28"/>
          <w:szCs w:val="28"/>
        </w:rPr>
        <w:t xml:space="preserve"> </w:t>
      </w:r>
    </w:p>
    <w:p w14:paraId="23334A6F" w14:textId="084942EA" w:rsidR="00BE600B" w:rsidRPr="005E2EBE" w:rsidRDefault="00BE600B" w:rsidP="00BE600B">
      <w:pPr>
        <w:rPr>
          <w:sz w:val="24"/>
          <w:szCs w:val="24"/>
        </w:rPr>
      </w:pPr>
      <w:r w:rsidRPr="005E2EBE">
        <w:rPr>
          <w:sz w:val="24"/>
          <w:szCs w:val="24"/>
        </w:rPr>
        <w:t>JR. Warden</w:t>
      </w:r>
      <w:r w:rsidR="008A5206">
        <w:rPr>
          <w:sz w:val="24"/>
          <w:szCs w:val="24"/>
        </w:rPr>
        <w:t xml:space="preserve"> </w:t>
      </w:r>
      <w:r w:rsidR="00252051">
        <w:rPr>
          <w:sz w:val="24"/>
          <w:szCs w:val="24"/>
        </w:rPr>
        <w:t xml:space="preserve">WB </w:t>
      </w:r>
      <w:r w:rsidR="00A516E8">
        <w:rPr>
          <w:sz w:val="24"/>
          <w:szCs w:val="24"/>
        </w:rPr>
        <w:t>MARC LOVIN</w:t>
      </w:r>
      <w:r w:rsidRPr="005E2EBE">
        <w:rPr>
          <w:sz w:val="24"/>
          <w:szCs w:val="24"/>
        </w:rPr>
        <w:t xml:space="preserve">             </w:t>
      </w:r>
      <w:r w:rsidR="005E2EBE">
        <w:rPr>
          <w:sz w:val="24"/>
          <w:szCs w:val="24"/>
        </w:rPr>
        <w:t xml:space="preserve">              </w:t>
      </w:r>
      <w:r w:rsidR="00AE47B5">
        <w:rPr>
          <w:sz w:val="24"/>
          <w:szCs w:val="24"/>
        </w:rPr>
        <w:t xml:space="preserve">         </w:t>
      </w:r>
      <w:r w:rsidR="005E2EBE">
        <w:rPr>
          <w:sz w:val="24"/>
          <w:szCs w:val="24"/>
        </w:rPr>
        <w:t xml:space="preserve"> </w:t>
      </w:r>
      <w:r w:rsidR="00414148">
        <w:rPr>
          <w:sz w:val="24"/>
          <w:szCs w:val="24"/>
        </w:rPr>
        <w:t xml:space="preserve">   </w:t>
      </w:r>
      <w:r w:rsidRPr="005E2EBE">
        <w:rPr>
          <w:sz w:val="24"/>
          <w:szCs w:val="24"/>
        </w:rPr>
        <w:t xml:space="preserve">   SR. Deaco</w:t>
      </w:r>
      <w:r w:rsidR="00D61250" w:rsidRPr="005E2EBE">
        <w:rPr>
          <w:sz w:val="24"/>
          <w:szCs w:val="24"/>
        </w:rPr>
        <w:t>n</w:t>
      </w:r>
      <w:r w:rsidR="009239DB">
        <w:rPr>
          <w:sz w:val="24"/>
          <w:szCs w:val="24"/>
        </w:rPr>
        <w:t xml:space="preserve"> WB </w:t>
      </w:r>
      <w:r w:rsidR="00A516E8">
        <w:rPr>
          <w:sz w:val="24"/>
          <w:szCs w:val="24"/>
        </w:rPr>
        <w:t>JASON LAVOI</w:t>
      </w:r>
    </w:p>
    <w:p w14:paraId="01BB3901" w14:textId="12940941" w:rsidR="00262AB9" w:rsidRPr="005E2EBE" w:rsidRDefault="00262AB9" w:rsidP="00BE600B">
      <w:pPr>
        <w:rPr>
          <w:sz w:val="24"/>
          <w:szCs w:val="24"/>
        </w:rPr>
      </w:pPr>
      <w:r w:rsidRPr="005E2EBE">
        <w:rPr>
          <w:sz w:val="24"/>
          <w:szCs w:val="24"/>
        </w:rPr>
        <w:t>JR. Deacon</w:t>
      </w:r>
      <w:r w:rsidR="009239DB">
        <w:rPr>
          <w:sz w:val="24"/>
          <w:szCs w:val="24"/>
        </w:rPr>
        <w:t xml:space="preserve"> BR RICH PERSELL</w:t>
      </w:r>
      <w:r w:rsidR="008A5206">
        <w:rPr>
          <w:sz w:val="24"/>
          <w:szCs w:val="24"/>
        </w:rPr>
        <w:t xml:space="preserve"> </w:t>
      </w:r>
      <w:r w:rsidRPr="005E2EBE">
        <w:rPr>
          <w:sz w:val="24"/>
          <w:szCs w:val="24"/>
        </w:rPr>
        <w:t xml:space="preserve">          </w:t>
      </w:r>
      <w:r w:rsidR="005E2EBE">
        <w:rPr>
          <w:sz w:val="24"/>
          <w:szCs w:val="24"/>
        </w:rPr>
        <w:t xml:space="preserve">               </w:t>
      </w:r>
      <w:r w:rsidRPr="005E2EBE">
        <w:rPr>
          <w:sz w:val="24"/>
          <w:szCs w:val="24"/>
        </w:rPr>
        <w:t xml:space="preserve">  </w:t>
      </w:r>
      <w:r w:rsidR="008A5206">
        <w:rPr>
          <w:sz w:val="24"/>
          <w:szCs w:val="24"/>
        </w:rPr>
        <w:t xml:space="preserve"> </w:t>
      </w:r>
      <w:r w:rsidR="00AE47B5">
        <w:rPr>
          <w:sz w:val="24"/>
          <w:szCs w:val="24"/>
        </w:rPr>
        <w:t xml:space="preserve">                 </w:t>
      </w:r>
      <w:r w:rsidR="008A5206">
        <w:rPr>
          <w:sz w:val="24"/>
          <w:szCs w:val="24"/>
        </w:rPr>
        <w:t xml:space="preserve"> </w:t>
      </w:r>
      <w:r w:rsidR="00431087">
        <w:rPr>
          <w:sz w:val="24"/>
          <w:szCs w:val="24"/>
        </w:rPr>
        <w:t xml:space="preserve"> </w:t>
      </w:r>
      <w:r w:rsidRPr="005E2EBE">
        <w:rPr>
          <w:sz w:val="24"/>
          <w:szCs w:val="24"/>
        </w:rPr>
        <w:t xml:space="preserve">  Treasurer</w:t>
      </w:r>
      <w:r w:rsidR="00414148">
        <w:rPr>
          <w:sz w:val="24"/>
          <w:szCs w:val="24"/>
        </w:rPr>
        <w:t xml:space="preserve"> </w:t>
      </w:r>
    </w:p>
    <w:p w14:paraId="06868314" w14:textId="03B615F7" w:rsidR="00262AB9" w:rsidRPr="005E2EBE" w:rsidRDefault="00262AB9" w:rsidP="00BE600B">
      <w:r w:rsidRPr="005E2EBE">
        <w:t>Secretary</w:t>
      </w:r>
      <w:r w:rsidR="002F2248">
        <w:t xml:space="preserve"> BR S</w:t>
      </w:r>
      <w:r w:rsidR="009239DB">
        <w:t>TEPHEN INGRAM</w:t>
      </w:r>
      <w:r w:rsidRPr="005E2EBE">
        <w:t xml:space="preserve">                          </w:t>
      </w:r>
      <w:r w:rsidR="005E2EBE">
        <w:t xml:space="preserve">            </w:t>
      </w:r>
      <w:r w:rsidR="00124BE4">
        <w:t xml:space="preserve"> </w:t>
      </w:r>
      <w:r w:rsidR="005E2EBE">
        <w:t xml:space="preserve"> </w:t>
      </w:r>
      <w:r w:rsidR="00414148">
        <w:t xml:space="preserve">    </w:t>
      </w:r>
      <w:r w:rsidR="005E2EBE">
        <w:t xml:space="preserve"> </w:t>
      </w:r>
      <w:r w:rsidR="008A5206">
        <w:t xml:space="preserve"> </w:t>
      </w:r>
      <w:r w:rsidR="005E2EBE">
        <w:t xml:space="preserve">     </w:t>
      </w:r>
      <w:r w:rsidR="00431087">
        <w:t xml:space="preserve"> </w:t>
      </w:r>
      <w:r w:rsidRPr="005E2EBE">
        <w:t xml:space="preserve"> SR. Stewar</w:t>
      </w:r>
      <w:r w:rsidR="009239DB">
        <w:t>d</w:t>
      </w:r>
      <w:r w:rsidR="006E73D1">
        <w:t xml:space="preserve"> MWPGM BRIAN BEERMAN</w:t>
      </w:r>
    </w:p>
    <w:p w14:paraId="715F5415" w14:textId="774859E8" w:rsidR="00262AB9" w:rsidRPr="005E2EBE" w:rsidRDefault="00262AB9" w:rsidP="00BE600B">
      <w:r w:rsidRPr="005E2EBE">
        <w:t xml:space="preserve">JR. </w:t>
      </w:r>
      <w:r w:rsidR="00097A50">
        <w:t>Steward</w:t>
      </w:r>
      <w:r w:rsidR="00097A50" w:rsidRPr="005E2EBE">
        <w:t xml:space="preserve"> WB</w:t>
      </w:r>
      <w:r w:rsidR="00DA1DB0">
        <w:t xml:space="preserve"> </w:t>
      </w:r>
      <w:r w:rsidR="009C45D0">
        <w:t>AL RIEDER</w:t>
      </w:r>
      <w:r w:rsidRPr="005E2EBE">
        <w:t xml:space="preserve">              </w:t>
      </w:r>
      <w:r w:rsidR="005E2EBE">
        <w:t xml:space="preserve">  </w:t>
      </w:r>
      <w:r w:rsidR="00414148">
        <w:t xml:space="preserve">     </w:t>
      </w:r>
      <w:r w:rsidR="00AE47B5">
        <w:t xml:space="preserve">                                 </w:t>
      </w:r>
      <w:r w:rsidR="00414148">
        <w:t xml:space="preserve"> </w:t>
      </w:r>
      <w:r w:rsidR="005E2EBE">
        <w:t xml:space="preserve">  </w:t>
      </w:r>
      <w:r w:rsidRPr="005E2EBE">
        <w:t xml:space="preserve">    </w:t>
      </w:r>
      <w:r w:rsidR="00500EB1" w:rsidRPr="005E2EBE">
        <w:t>Marsha</w:t>
      </w:r>
      <w:r w:rsidR="00500EB1">
        <w:t>l</w:t>
      </w:r>
    </w:p>
    <w:p w14:paraId="5C03DC1C" w14:textId="0134A02E" w:rsidR="00124BE4" w:rsidRDefault="00262AB9" w:rsidP="00BE600B">
      <w:r w:rsidRPr="005E2EBE">
        <w:t>Chaplain</w:t>
      </w:r>
      <w:r w:rsidR="002F2248">
        <w:t xml:space="preserve"> </w:t>
      </w:r>
      <w:r w:rsidR="00124BE4">
        <w:t>BR THOMAS BURBANK</w:t>
      </w:r>
      <w:r w:rsidRPr="005E2EBE">
        <w:t xml:space="preserve">                      </w:t>
      </w:r>
      <w:r w:rsidR="00124BE4">
        <w:t xml:space="preserve">                              Assist Secretary                                                     </w:t>
      </w:r>
    </w:p>
    <w:p w14:paraId="633FEA53" w14:textId="75F991DB" w:rsidR="00262AB9" w:rsidRDefault="00262AB9" w:rsidP="00BE600B">
      <w:r w:rsidRPr="005E2EBE">
        <w:t xml:space="preserve"> Tyler</w:t>
      </w:r>
      <w:r w:rsidR="002F2248">
        <w:t xml:space="preserve"> </w:t>
      </w:r>
      <w:r w:rsidR="00124BE4">
        <w:t>BR MICHAEL TINDELL                                                         L.E.O.</w:t>
      </w:r>
    </w:p>
    <w:p w14:paraId="260D537C" w14:textId="77777777" w:rsidR="002F2248" w:rsidRDefault="00314053" w:rsidP="00314053">
      <w:pPr>
        <w:pStyle w:val="NoSpacing"/>
        <w:jc w:val="center"/>
      </w:pPr>
      <w:r>
        <w:t>OPENING</w:t>
      </w:r>
    </w:p>
    <w:p w14:paraId="48752134" w14:textId="1221D2B4" w:rsidR="00924E9E" w:rsidRDefault="00924E9E" w:rsidP="00314053">
      <w:pPr>
        <w:pStyle w:val="NoSpacing"/>
        <w:jc w:val="center"/>
      </w:pPr>
      <w:r>
        <w:t xml:space="preserve">Lodge was </w:t>
      </w:r>
      <w:r w:rsidR="00EA5BDC">
        <w:t>called to order at 7</w:t>
      </w:r>
      <w:r w:rsidR="004B7898">
        <w:t>0</w:t>
      </w:r>
      <w:r w:rsidR="00CD5712">
        <w:t>5</w:t>
      </w:r>
      <w:r w:rsidR="008611A2">
        <w:t xml:space="preserve"> </w:t>
      </w:r>
      <w:r w:rsidR="00EA5BDC">
        <w:t>pm and opened</w:t>
      </w:r>
      <w:r w:rsidR="002C1E98">
        <w:t xml:space="preserve"> at </w:t>
      </w:r>
      <w:r w:rsidR="00FA1F8F">
        <w:t>7</w:t>
      </w:r>
      <w:r w:rsidR="00577650">
        <w:t>1</w:t>
      </w:r>
      <w:r w:rsidR="00CD5712">
        <w:t>6</w:t>
      </w:r>
      <w:r w:rsidR="008611A2">
        <w:t xml:space="preserve"> pm</w:t>
      </w:r>
      <w:r w:rsidR="00FA1F8F">
        <w:t xml:space="preserve"> in the</w:t>
      </w:r>
      <w:r w:rsidR="00CD5712">
        <w:t xml:space="preserve"> 2ND</w:t>
      </w:r>
      <w:r w:rsidR="00FA1F8F">
        <w:t xml:space="preserve"> degree with </w:t>
      </w:r>
      <w:r w:rsidR="00CD5712">
        <w:t>1</w:t>
      </w:r>
      <w:r w:rsidR="00271552">
        <w:t>6</w:t>
      </w:r>
      <w:r w:rsidR="00FA1F8F">
        <w:t xml:space="preserve"> Brethren in attendance</w:t>
      </w:r>
      <w:r w:rsidR="00C5657A">
        <w:t xml:space="preserve"> </w:t>
      </w:r>
    </w:p>
    <w:p w14:paraId="0514CCF2" w14:textId="77777777" w:rsidR="00F42BE0" w:rsidRDefault="00F42BE0" w:rsidP="00314053">
      <w:pPr>
        <w:pStyle w:val="NoSpacing"/>
        <w:jc w:val="center"/>
      </w:pPr>
    </w:p>
    <w:p w14:paraId="68489403" w14:textId="77777777" w:rsidR="00314053" w:rsidRDefault="00314053" w:rsidP="00314053">
      <w:pPr>
        <w:pStyle w:val="NoSpacing"/>
        <w:jc w:val="center"/>
      </w:pPr>
      <w:r>
        <w:t>INTRODUCTION OF GUESTS AND PAST MASTERS</w:t>
      </w:r>
    </w:p>
    <w:p w14:paraId="67CC8788" w14:textId="7BEEDD7D" w:rsidR="00F42BE0" w:rsidRDefault="002A5581" w:rsidP="00314053">
      <w:pPr>
        <w:pStyle w:val="NoSpacing"/>
        <w:jc w:val="center"/>
      </w:pPr>
      <w:r>
        <w:t>Complete</w:t>
      </w:r>
    </w:p>
    <w:p w14:paraId="26721EE4" w14:textId="41A1F055" w:rsidR="001950FD" w:rsidRDefault="00314053" w:rsidP="001950FD">
      <w:pPr>
        <w:pStyle w:val="NoSpacing"/>
        <w:jc w:val="center"/>
      </w:pPr>
      <w:r>
        <w:t>MINUTES, TREASURERS, REPORTS</w:t>
      </w:r>
    </w:p>
    <w:p w14:paraId="49832C5C" w14:textId="7D14AEDD" w:rsidR="005C54D0" w:rsidRDefault="00314053" w:rsidP="00271552">
      <w:pPr>
        <w:pStyle w:val="NoSpacing"/>
        <w:jc w:val="center"/>
      </w:pPr>
      <w:r>
        <w:t>COMMUNICATIONS</w:t>
      </w:r>
    </w:p>
    <w:p w14:paraId="3908B6EC" w14:textId="11170714" w:rsidR="00576BFA" w:rsidRDefault="00314053" w:rsidP="00314053">
      <w:pPr>
        <w:pStyle w:val="NoSpacing"/>
        <w:jc w:val="center"/>
      </w:pPr>
      <w:r>
        <w:t>PETITIONS</w:t>
      </w:r>
    </w:p>
    <w:p w14:paraId="7D81D7B0" w14:textId="4A951589" w:rsidR="00576BFA" w:rsidRDefault="00314053" w:rsidP="00314053">
      <w:pPr>
        <w:pStyle w:val="NoSpacing"/>
        <w:jc w:val="center"/>
      </w:pPr>
      <w:r>
        <w:t>INVESTIGATIONS</w:t>
      </w:r>
    </w:p>
    <w:p w14:paraId="5F6010F1" w14:textId="22CFE0F4" w:rsidR="009B78C4" w:rsidRDefault="00314053" w:rsidP="00314053">
      <w:pPr>
        <w:pStyle w:val="NoSpacing"/>
        <w:jc w:val="center"/>
      </w:pPr>
      <w:r>
        <w:t>COMMITTEE REPORT</w:t>
      </w:r>
      <w:r w:rsidR="00B4419C">
        <w:t>S</w:t>
      </w:r>
    </w:p>
    <w:p w14:paraId="394D1F6E" w14:textId="600AF73C" w:rsidR="009B78C4" w:rsidRDefault="00314053" w:rsidP="00314053">
      <w:pPr>
        <w:pStyle w:val="NoSpacing"/>
        <w:jc w:val="center"/>
      </w:pPr>
      <w:r>
        <w:t>OLD BUSINESS</w:t>
      </w:r>
    </w:p>
    <w:p w14:paraId="22AA76BC" w14:textId="77777777" w:rsidR="00314053" w:rsidRDefault="00314053" w:rsidP="00314053">
      <w:pPr>
        <w:pStyle w:val="NoSpacing"/>
        <w:jc w:val="center"/>
      </w:pPr>
      <w:r>
        <w:t>NEW BUSINESS</w:t>
      </w:r>
    </w:p>
    <w:p w14:paraId="1726DF71" w14:textId="412FF508" w:rsidR="00E83C05" w:rsidRDefault="007F252A" w:rsidP="00314053">
      <w:pPr>
        <w:pStyle w:val="NoSpacing"/>
        <w:jc w:val="center"/>
      </w:pPr>
      <w:r>
        <w:t>Brother Vol</w:t>
      </w:r>
      <w:r w:rsidR="009A1B9E">
        <w:t xml:space="preserve">kan </w:t>
      </w:r>
      <w:r w:rsidR="009D2CFD">
        <w:t>Kahveci</w:t>
      </w:r>
      <w:r w:rsidR="003111F2">
        <w:t xml:space="preserve"> was</w:t>
      </w:r>
      <w:r w:rsidR="009D2CFD">
        <w:t xml:space="preserve"> passed</w:t>
      </w:r>
      <w:r w:rsidR="00E41318">
        <w:t xml:space="preserve"> to a </w:t>
      </w:r>
      <w:r w:rsidR="009D2CFD">
        <w:t>Fellowcraft.</w:t>
      </w:r>
      <w:r w:rsidR="008045DE">
        <w:t xml:space="preserve"> excellent work done</w:t>
      </w:r>
      <w:r w:rsidR="009D2CFD">
        <w:t xml:space="preserve"> by everyone involved</w:t>
      </w:r>
      <w:r w:rsidR="00FB7A2C">
        <w:t>.</w:t>
      </w:r>
    </w:p>
    <w:p w14:paraId="1EE5B737" w14:textId="7187234C" w:rsidR="00FB7A2C" w:rsidRDefault="00FB7A2C" w:rsidP="00314053">
      <w:pPr>
        <w:pStyle w:val="NoSpacing"/>
        <w:jc w:val="center"/>
      </w:pPr>
      <w:r>
        <w:t xml:space="preserve">The </w:t>
      </w:r>
      <w:r w:rsidR="00F16A02">
        <w:t>M</w:t>
      </w:r>
      <w:r>
        <w:t xml:space="preserve">iddle Chamber was done </w:t>
      </w:r>
      <w:r w:rsidR="009726A4">
        <w:t>by WB Jason LaVoi</w:t>
      </w:r>
    </w:p>
    <w:p w14:paraId="6615AFBF" w14:textId="686201EF" w:rsidR="003111F2" w:rsidRDefault="003111F2" w:rsidP="00314053">
      <w:pPr>
        <w:pStyle w:val="NoSpacing"/>
        <w:jc w:val="center"/>
      </w:pPr>
      <w:r>
        <w:t xml:space="preserve">The </w:t>
      </w:r>
      <w:r w:rsidR="00F16A02">
        <w:t>charge</w:t>
      </w:r>
      <w:r>
        <w:t xml:space="preserve"> was read by WB Marc Lovin</w:t>
      </w:r>
      <w:r w:rsidR="00F16A02">
        <w:t>.</w:t>
      </w:r>
    </w:p>
    <w:p w14:paraId="7A23E5C6" w14:textId="2AC2225E" w:rsidR="007700CF" w:rsidRDefault="004631A1" w:rsidP="00E642F0">
      <w:pPr>
        <w:pStyle w:val="NoSpacing"/>
        <w:jc w:val="center"/>
      </w:pPr>
      <w:r>
        <w:t xml:space="preserve">Questions and Answers were done </w:t>
      </w:r>
      <w:r w:rsidR="009623F8">
        <w:t>by</w:t>
      </w:r>
      <w:r w:rsidR="000573CA">
        <w:t xml:space="preserve"> MWGPM Brian Beerman[ Questions]</w:t>
      </w:r>
      <w:r w:rsidR="00DD26AA">
        <w:t xml:space="preserve"> and WB Pete</w:t>
      </w:r>
      <w:r w:rsidR="009623F8">
        <w:t>r Van Osdol [answers]</w:t>
      </w:r>
      <w:r w:rsidR="00DD26AA">
        <w:t xml:space="preserve"> </w:t>
      </w:r>
    </w:p>
    <w:p w14:paraId="7822F9F3" w14:textId="7AFDBD4C" w:rsidR="00AC2427" w:rsidRDefault="00AC2427" w:rsidP="00314053">
      <w:pPr>
        <w:pStyle w:val="NoSpacing"/>
        <w:jc w:val="center"/>
      </w:pPr>
    </w:p>
    <w:p w14:paraId="5F835221" w14:textId="04186BDD" w:rsidR="009B78C4" w:rsidRDefault="00CA5031" w:rsidP="004C1882">
      <w:pPr>
        <w:pStyle w:val="NoSpacing"/>
        <w:jc w:val="center"/>
      </w:pPr>
      <w:r>
        <w:t>L.E.O.</w:t>
      </w:r>
    </w:p>
    <w:p w14:paraId="0099BFA6" w14:textId="77777777" w:rsidR="00314053" w:rsidRDefault="00314053" w:rsidP="00314053">
      <w:pPr>
        <w:pStyle w:val="NoSpacing"/>
        <w:jc w:val="center"/>
      </w:pPr>
      <w:r>
        <w:t>CLOSING</w:t>
      </w:r>
    </w:p>
    <w:p w14:paraId="18755C63" w14:textId="0BC87A5E" w:rsidR="003E3883" w:rsidRDefault="003E3883" w:rsidP="00314053">
      <w:pPr>
        <w:pStyle w:val="NoSpacing"/>
        <w:jc w:val="center"/>
      </w:pPr>
      <w:r>
        <w:t>Closed in due form</w:t>
      </w:r>
      <w:r w:rsidR="009B78C4">
        <w:t xml:space="preserve"> and harmony at </w:t>
      </w:r>
      <w:r w:rsidR="006765AD">
        <w:t>90</w:t>
      </w:r>
      <w:r w:rsidR="00741814">
        <w:t>4</w:t>
      </w:r>
      <w:r w:rsidR="00E954BA">
        <w:t xml:space="preserve"> </w:t>
      </w:r>
      <w:r w:rsidR="009B78C4">
        <w:t>pm</w:t>
      </w:r>
    </w:p>
    <w:p w14:paraId="23A86D4A" w14:textId="4F416834" w:rsidR="00610F3C" w:rsidRDefault="00610F3C" w:rsidP="00314053">
      <w:pPr>
        <w:pStyle w:val="NoSpacing"/>
        <w:jc w:val="center"/>
      </w:pPr>
    </w:p>
    <w:p w14:paraId="255A035F" w14:textId="77777777" w:rsidR="00314053" w:rsidRDefault="00314053" w:rsidP="00314053">
      <w:pPr>
        <w:pStyle w:val="NoSpacing"/>
        <w:jc w:val="center"/>
      </w:pPr>
    </w:p>
    <w:p w14:paraId="0940129B" w14:textId="77777777" w:rsidR="00314053" w:rsidRDefault="005C04E4" w:rsidP="005C04E4">
      <w:pPr>
        <w:pStyle w:val="NoSpacing"/>
        <w:rPr>
          <w:rFonts w:ascii="Old English Five" w:hAnsi="Old English Five"/>
        </w:rPr>
      </w:pPr>
      <w:r>
        <w:t>Fraternally,</w:t>
      </w:r>
    </w:p>
    <w:p w14:paraId="7A168109" w14:textId="77777777" w:rsidR="005C04E4" w:rsidRDefault="008A5206" w:rsidP="005C04E4">
      <w:pPr>
        <w:pStyle w:val="NoSpacing"/>
      </w:pPr>
      <w:r>
        <w:rPr>
          <w:rFonts w:ascii="Old English Five" w:hAnsi="Old English Five"/>
        </w:rPr>
        <w:lastRenderedPageBreak/>
        <w:t>Stephen M. Ingram</w:t>
      </w:r>
    </w:p>
    <w:p w14:paraId="4C612BB8" w14:textId="77777777" w:rsidR="005C04E4" w:rsidRDefault="005C04E4" w:rsidP="005C04E4">
      <w:pPr>
        <w:pStyle w:val="NoSpacing"/>
      </w:pPr>
      <w:r>
        <w:t>Stephen M. Ingram/Secretary</w:t>
      </w:r>
    </w:p>
    <w:p w14:paraId="46D71439" w14:textId="77777777" w:rsidR="005C04E4" w:rsidRDefault="005C04E4" w:rsidP="005C04E4">
      <w:pPr>
        <w:pStyle w:val="NoSpacing"/>
      </w:pPr>
      <w:r>
        <w:t xml:space="preserve">Newport </w:t>
      </w:r>
      <w:r w:rsidR="00AE47B5">
        <w:t xml:space="preserve">Masonic </w:t>
      </w:r>
      <w:r>
        <w:t>Lodge #118</w:t>
      </w:r>
    </w:p>
    <w:p w14:paraId="442FBB81" w14:textId="77777777" w:rsidR="005C04E4" w:rsidRDefault="005C04E4" w:rsidP="005C04E4">
      <w:pPr>
        <w:pStyle w:val="NoSpacing"/>
      </w:pPr>
      <w:hyperlink r:id="rId6" w:history="1">
        <w:r w:rsidRPr="000B2FA1">
          <w:rPr>
            <w:rStyle w:val="Hyperlink"/>
          </w:rPr>
          <w:t>ingramsrm@gmail.com</w:t>
        </w:r>
      </w:hyperlink>
    </w:p>
    <w:p w14:paraId="763913CF" w14:textId="77777777" w:rsidR="005C04E4" w:rsidRDefault="005C04E4" w:rsidP="005C04E4">
      <w:pPr>
        <w:pStyle w:val="NoSpacing"/>
      </w:pPr>
      <w:r>
        <w:t>651-757-8046</w:t>
      </w:r>
    </w:p>
    <w:p w14:paraId="06B9E523" w14:textId="77777777" w:rsidR="005C04E4" w:rsidRPr="005E2EBE" w:rsidRDefault="005C04E4" w:rsidP="005C04E4">
      <w:pPr>
        <w:pStyle w:val="NoSpacing"/>
      </w:pPr>
    </w:p>
    <w:p w14:paraId="249829C9" w14:textId="77777777" w:rsidR="00262AB9" w:rsidRDefault="00262AB9" w:rsidP="00BE600B">
      <w:pPr>
        <w:rPr>
          <w:sz w:val="28"/>
          <w:szCs w:val="28"/>
        </w:rPr>
      </w:pPr>
    </w:p>
    <w:p w14:paraId="7C87D517" w14:textId="77777777" w:rsidR="00262AB9" w:rsidRDefault="00262AB9" w:rsidP="00BE600B">
      <w:pPr>
        <w:rPr>
          <w:sz w:val="28"/>
          <w:szCs w:val="28"/>
        </w:rPr>
      </w:pPr>
    </w:p>
    <w:p w14:paraId="0206C1BB" w14:textId="77777777" w:rsidR="00262AB9" w:rsidRDefault="00262AB9" w:rsidP="00BE600B">
      <w:pPr>
        <w:rPr>
          <w:sz w:val="28"/>
          <w:szCs w:val="28"/>
        </w:rPr>
      </w:pPr>
    </w:p>
    <w:p w14:paraId="5842C579" w14:textId="77777777" w:rsidR="00262AB9" w:rsidRDefault="00262AB9" w:rsidP="00BE600B"/>
    <w:p w14:paraId="149EA90D" w14:textId="77777777" w:rsidR="00262AB9" w:rsidRDefault="00262AB9" w:rsidP="00BE600B"/>
    <w:p w14:paraId="25C80608" w14:textId="77777777" w:rsidR="00262AB9" w:rsidRDefault="00262AB9" w:rsidP="00BE600B">
      <w:pPr>
        <w:rPr>
          <w:sz w:val="28"/>
          <w:szCs w:val="28"/>
        </w:rPr>
      </w:pPr>
    </w:p>
    <w:p w14:paraId="059C1E20" w14:textId="77777777" w:rsidR="00262AB9" w:rsidRDefault="00262AB9" w:rsidP="00BE600B">
      <w:pPr>
        <w:rPr>
          <w:sz w:val="28"/>
          <w:szCs w:val="28"/>
        </w:rPr>
      </w:pPr>
    </w:p>
    <w:p w14:paraId="513C7476" w14:textId="77777777" w:rsidR="00262AB9" w:rsidRDefault="00262AB9" w:rsidP="00BE600B">
      <w:pPr>
        <w:rPr>
          <w:sz w:val="28"/>
          <w:szCs w:val="28"/>
        </w:rPr>
      </w:pPr>
    </w:p>
    <w:p w14:paraId="174CAD9C" w14:textId="77777777" w:rsidR="00262AB9" w:rsidRDefault="00262AB9" w:rsidP="00BE600B">
      <w:pPr>
        <w:rPr>
          <w:sz w:val="28"/>
          <w:szCs w:val="28"/>
        </w:rPr>
      </w:pPr>
    </w:p>
    <w:p w14:paraId="73ACEBDF" w14:textId="77777777" w:rsidR="00BE600B" w:rsidRPr="00BE600B" w:rsidRDefault="00BE600B" w:rsidP="00BE600B">
      <w:pPr>
        <w:pStyle w:val="NoSpacing"/>
        <w:rPr>
          <w:sz w:val="28"/>
          <w:szCs w:val="28"/>
        </w:rPr>
      </w:pPr>
      <w:r>
        <w:t xml:space="preserve">                                                          </w:t>
      </w:r>
    </w:p>
    <w:sectPr w:rsidR="00BE600B" w:rsidRPr="00BE60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Five">
    <w:altName w:val="Calibri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F234E3"/>
    <w:multiLevelType w:val="hybridMultilevel"/>
    <w:tmpl w:val="7E202D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D85067"/>
    <w:multiLevelType w:val="hybridMultilevel"/>
    <w:tmpl w:val="7C4C090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558577">
    <w:abstractNumId w:val="1"/>
  </w:num>
  <w:num w:numId="2" w16cid:durableId="1897009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9DB"/>
    <w:rsid w:val="00012357"/>
    <w:rsid w:val="000573CA"/>
    <w:rsid w:val="00063E2E"/>
    <w:rsid w:val="00097A50"/>
    <w:rsid w:val="000C1BB5"/>
    <w:rsid w:val="000E6ED1"/>
    <w:rsid w:val="001016D2"/>
    <w:rsid w:val="00112805"/>
    <w:rsid w:val="00123E9E"/>
    <w:rsid w:val="00124BE4"/>
    <w:rsid w:val="00146B1D"/>
    <w:rsid w:val="001471A4"/>
    <w:rsid w:val="001478CD"/>
    <w:rsid w:val="00152E0F"/>
    <w:rsid w:val="001530BF"/>
    <w:rsid w:val="00171C14"/>
    <w:rsid w:val="001950FD"/>
    <w:rsid w:val="001A1A00"/>
    <w:rsid w:val="001C43EA"/>
    <w:rsid w:val="001D49D2"/>
    <w:rsid w:val="001D7C4B"/>
    <w:rsid w:val="001E3B71"/>
    <w:rsid w:val="001F2A60"/>
    <w:rsid w:val="001F5F0E"/>
    <w:rsid w:val="00202094"/>
    <w:rsid w:val="002167B5"/>
    <w:rsid w:val="00216B45"/>
    <w:rsid w:val="00217EAB"/>
    <w:rsid w:val="00226228"/>
    <w:rsid w:val="00226693"/>
    <w:rsid w:val="002313CB"/>
    <w:rsid w:val="0024421F"/>
    <w:rsid w:val="00250B09"/>
    <w:rsid w:val="00252051"/>
    <w:rsid w:val="002561A5"/>
    <w:rsid w:val="00262AB9"/>
    <w:rsid w:val="002661E7"/>
    <w:rsid w:val="00271552"/>
    <w:rsid w:val="00273439"/>
    <w:rsid w:val="00284023"/>
    <w:rsid w:val="00285521"/>
    <w:rsid w:val="00297EC0"/>
    <w:rsid w:val="002A0E1A"/>
    <w:rsid w:val="002A217F"/>
    <w:rsid w:val="002A456D"/>
    <w:rsid w:val="002A5581"/>
    <w:rsid w:val="002B1065"/>
    <w:rsid w:val="002C1E98"/>
    <w:rsid w:val="002C5C4D"/>
    <w:rsid w:val="002D17DD"/>
    <w:rsid w:val="002E0ADE"/>
    <w:rsid w:val="002E2E4C"/>
    <w:rsid w:val="002F2248"/>
    <w:rsid w:val="002F357A"/>
    <w:rsid w:val="003111F2"/>
    <w:rsid w:val="00314053"/>
    <w:rsid w:val="003200A1"/>
    <w:rsid w:val="00336A23"/>
    <w:rsid w:val="003431DA"/>
    <w:rsid w:val="00364A1A"/>
    <w:rsid w:val="00381BE7"/>
    <w:rsid w:val="00381DFA"/>
    <w:rsid w:val="00390C6C"/>
    <w:rsid w:val="00395C9D"/>
    <w:rsid w:val="003B0EAD"/>
    <w:rsid w:val="003C4B45"/>
    <w:rsid w:val="003C58BE"/>
    <w:rsid w:val="003D49B1"/>
    <w:rsid w:val="003E1D58"/>
    <w:rsid w:val="003E3883"/>
    <w:rsid w:val="003E4112"/>
    <w:rsid w:val="003E5A9E"/>
    <w:rsid w:val="003F6B19"/>
    <w:rsid w:val="0040150C"/>
    <w:rsid w:val="00403952"/>
    <w:rsid w:val="004070AA"/>
    <w:rsid w:val="00414148"/>
    <w:rsid w:val="00431087"/>
    <w:rsid w:val="00442193"/>
    <w:rsid w:val="0046248E"/>
    <w:rsid w:val="004631A1"/>
    <w:rsid w:val="004706FA"/>
    <w:rsid w:val="00472DA9"/>
    <w:rsid w:val="004845B2"/>
    <w:rsid w:val="00485A19"/>
    <w:rsid w:val="00493368"/>
    <w:rsid w:val="004A10AD"/>
    <w:rsid w:val="004A4E04"/>
    <w:rsid w:val="004A6C62"/>
    <w:rsid w:val="004B7898"/>
    <w:rsid w:val="004C1882"/>
    <w:rsid w:val="004E7B05"/>
    <w:rsid w:val="004F13BA"/>
    <w:rsid w:val="00500EB1"/>
    <w:rsid w:val="0050176D"/>
    <w:rsid w:val="005046C1"/>
    <w:rsid w:val="0055173C"/>
    <w:rsid w:val="005646BB"/>
    <w:rsid w:val="00576BFA"/>
    <w:rsid w:val="00577650"/>
    <w:rsid w:val="005868FC"/>
    <w:rsid w:val="005928EA"/>
    <w:rsid w:val="00594572"/>
    <w:rsid w:val="005C04E4"/>
    <w:rsid w:val="005C2DF2"/>
    <w:rsid w:val="005C54D0"/>
    <w:rsid w:val="005E1671"/>
    <w:rsid w:val="005E2EBE"/>
    <w:rsid w:val="005E57DC"/>
    <w:rsid w:val="005E709E"/>
    <w:rsid w:val="005F0103"/>
    <w:rsid w:val="005F2595"/>
    <w:rsid w:val="005F2654"/>
    <w:rsid w:val="00610F3C"/>
    <w:rsid w:val="00614EC3"/>
    <w:rsid w:val="00615C22"/>
    <w:rsid w:val="00632E80"/>
    <w:rsid w:val="00635EA6"/>
    <w:rsid w:val="00667E34"/>
    <w:rsid w:val="006735FC"/>
    <w:rsid w:val="00674115"/>
    <w:rsid w:val="00675767"/>
    <w:rsid w:val="006765AD"/>
    <w:rsid w:val="00681864"/>
    <w:rsid w:val="00687038"/>
    <w:rsid w:val="006A27C7"/>
    <w:rsid w:val="006A7A89"/>
    <w:rsid w:val="006A7D4E"/>
    <w:rsid w:val="006B3CFB"/>
    <w:rsid w:val="006B6FF2"/>
    <w:rsid w:val="006C0648"/>
    <w:rsid w:val="006D2D81"/>
    <w:rsid w:val="006E73D1"/>
    <w:rsid w:val="006F0732"/>
    <w:rsid w:val="0070016D"/>
    <w:rsid w:val="007025BA"/>
    <w:rsid w:val="00720440"/>
    <w:rsid w:val="00725BB4"/>
    <w:rsid w:val="00732C39"/>
    <w:rsid w:val="00733EEA"/>
    <w:rsid w:val="00741814"/>
    <w:rsid w:val="00746ED2"/>
    <w:rsid w:val="00754B9F"/>
    <w:rsid w:val="0076441A"/>
    <w:rsid w:val="00767D71"/>
    <w:rsid w:val="007700CF"/>
    <w:rsid w:val="00772929"/>
    <w:rsid w:val="007811B8"/>
    <w:rsid w:val="007829B2"/>
    <w:rsid w:val="00797126"/>
    <w:rsid w:val="007A0D43"/>
    <w:rsid w:val="007B6B0A"/>
    <w:rsid w:val="007B777A"/>
    <w:rsid w:val="007C024B"/>
    <w:rsid w:val="007C25D7"/>
    <w:rsid w:val="007D34B8"/>
    <w:rsid w:val="007E1369"/>
    <w:rsid w:val="007F252A"/>
    <w:rsid w:val="007F636F"/>
    <w:rsid w:val="008045DE"/>
    <w:rsid w:val="0081117C"/>
    <w:rsid w:val="00816F45"/>
    <w:rsid w:val="008440B1"/>
    <w:rsid w:val="008533D2"/>
    <w:rsid w:val="008574D9"/>
    <w:rsid w:val="008611A2"/>
    <w:rsid w:val="008707C9"/>
    <w:rsid w:val="0087745B"/>
    <w:rsid w:val="00887626"/>
    <w:rsid w:val="00891B56"/>
    <w:rsid w:val="0089317C"/>
    <w:rsid w:val="00895D9D"/>
    <w:rsid w:val="008A1719"/>
    <w:rsid w:val="008A5206"/>
    <w:rsid w:val="008B080C"/>
    <w:rsid w:val="008B6EDA"/>
    <w:rsid w:val="008D32C1"/>
    <w:rsid w:val="008E290C"/>
    <w:rsid w:val="008F1C95"/>
    <w:rsid w:val="00910BEB"/>
    <w:rsid w:val="009116B1"/>
    <w:rsid w:val="00915568"/>
    <w:rsid w:val="00922772"/>
    <w:rsid w:val="009239DB"/>
    <w:rsid w:val="00924E9E"/>
    <w:rsid w:val="009256C9"/>
    <w:rsid w:val="00927B21"/>
    <w:rsid w:val="00936E5C"/>
    <w:rsid w:val="0096008F"/>
    <w:rsid w:val="00961CA4"/>
    <w:rsid w:val="009623F8"/>
    <w:rsid w:val="0096500D"/>
    <w:rsid w:val="009726A4"/>
    <w:rsid w:val="00976212"/>
    <w:rsid w:val="009967D1"/>
    <w:rsid w:val="009A1B9E"/>
    <w:rsid w:val="009B78C4"/>
    <w:rsid w:val="009C0789"/>
    <w:rsid w:val="009C07B7"/>
    <w:rsid w:val="009C08CE"/>
    <w:rsid w:val="009C10CB"/>
    <w:rsid w:val="009C24E8"/>
    <w:rsid w:val="009C252B"/>
    <w:rsid w:val="009C2839"/>
    <w:rsid w:val="009C45D0"/>
    <w:rsid w:val="009D0E84"/>
    <w:rsid w:val="009D2CFD"/>
    <w:rsid w:val="00A219DB"/>
    <w:rsid w:val="00A35450"/>
    <w:rsid w:val="00A37254"/>
    <w:rsid w:val="00A375B5"/>
    <w:rsid w:val="00A45EFE"/>
    <w:rsid w:val="00A4703E"/>
    <w:rsid w:val="00A4792A"/>
    <w:rsid w:val="00A516E8"/>
    <w:rsid w:val="00A72BD2"/>
    <w:rsid w:val="00A73CA2"/>
    <w:rsid w:val="00A92F85"/>
    <w:rsid w:val="00A954DE"/>
    <w:rsid w:val="00AA79A1"/>
    <w:rsid w:val="00AB7FC5"/>
    <w:rsid w:val="00AC0D3E"/>
    <w:rsid w:val="00AC2427"/>
    <w:rsid w:val="00AE4334"/>
    <w:rsid w:val="00AE47B5"/>
    <w:rsid w:val="00AF0967"/>
    <w:rsid w:val="00B2603B"/>
    <w:rsid w:val="00B3164F"/>
    <w:rsid w:val="00B4015D"/>
    <w:rsid w:val="00B4419C"/>
    <w:rsid w:val="00B45790"/>
    <w:rsid w:val="00B50A12"/>
    <w:rsid w:val="00B6404E"/>
    <w:rsid w:val="00B96DC1"/>
    <w:rsid w:val="00BA0D82"/>
    <w:rsid w:val="00BC0C14"/>
    <w:rsid w:val="00BC13BD"/>
    <w:rsid w:val="00BC34B9"/>
    <w:rsid w:val="00BC3FEB"/>
    <w:rsid w:val="00BE600B"/>
    <w:rsid w:val="00C02C63"/>
    <w:rsid w:val="00C176FD"/>
    <w:rsid w:val="00C349CD"/>
    <w:rsid w:val="00C5657A"/>
    <w:rsid w:val="00C56943"/>
    <w:rsid w:val="00C92E9F"/>
    <w:rsid w:val="00CA5031"/>
    <w:rsid w:val="00CA711B"/>
    <w:rsid w:val="00CB04EE"/>
    <w:rsid w:val="00CB2E61"/>
    <w:rsid w:val="00CB32B9"/>
    <w:rsid w:val="00CB565B"/>
    <w:rsid w:val="00CC1D8C"/>
    <w:rsid w:val="00CD5712"/>
    <w:rsid w:val="00CE172A"/>
    <w:rsid w:val="00CE21A9"/>
    <w:rsid w:val="00D003A7"/>
    <w:rsid w:val="00D01F5E"/>
    <w:rsid w:val="00D10C0F"/>
    <w:rsid w:val="00D14499"/>
    <w:rsid w:val="00D15AD3"/>
    <w:rsid w:val="00D21664"/>
    <w:rsid w:val="00D27E21"/>
    <w:rsid w:val="00D54E32"/>
    <w:rsid w:val="00D61250"/>
    <w:rsid w:val="00D653DF"/>
    <w:rsid w:val="00D72A89"/>
    <w:rsid w:val="00D915F0"/>
    <w:rsid w:val="00DA14C7"/>
    <w:rsid w:val="00DA1DB0"/>
    <w:rsid w:val="00DD0847"/>
    <w:rsid w:val="00DD252A"/>
    <w:rsid w:val="00DD26AA"/>
    <w:rsid w:val="00DD3169"/>
    <w:rsid w:val="00DD7D10"/>
    <w:rsid w:val="00DD7E44"/>
    <w:rsid w:val="00DE3B9B"/>
    <w:rsid w:val="00E00023"/>
    <w:rsid w:val="00E01643"/>
    <w:rsid w:val="00E06F9F"/>
    <w:rsid w:val="00E0713D"/>
    <w:rsid w:val="00E309BB"/>
    <w:rsid w:val="00E3323B"/>
    <w:rsid w:val="00E41318"/>
    <w:rsid w:val="00E53FBC"/>
    <w:rsid w:val="00E55382"/>
    <w:rsid w:val="00E642F0"/>
    <w:rsid w:val="00E65BEF"/>
    <w:rsid w:val="00E661AA"/>
    <w:rsid w:val="00E74C25"/>
    <w:rsid w:val="00E83C05"/>
    <w:rsid w:val="00E84C05"/>
    <w:rsid w:val="00E85DFD"/>
    <w:rsid w:val="00E87B74"/>
    <w:rsid w:val="00E954BA"/>
    <w:rsid w:val="00E97AAC"/>
    <w:rsid w:val="00EA2E50"/>
    <w:rsid w:val="00EA5BDC"/>
    <w:rsid w:val="00EE2AD4"/>
    <w:rsid w:val="00EF3CD4"/>
    <w:rsid w:val="00F16A02"/>
    <w:rsid w:val="00F21D2E"/>
    <w:rsid w:val="00F3463B"/>
    <w:rsid w:val="00F40A77"/>
    <w:rsid w:val="00F42BE0"/>
    <w:rsid w:val="00F54D8E"/>
    <w:rsid w:val="00F731F9"/>
    <w:rsid w:val="00F770BC"/>
    <w:rsid w:val="00FA1F8F"/>
    <w:rsid w:val="00FB4FED"/>
    <w:rsid w:val="00FB7A2C"/>
    <w:rsid w:val="00FD70E8"/>
    <w:rsid w:val="00FE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45156"/>
  <w15:chartTrackingRefBased/>
  <w15:docId w15:val="{C8852EE6-FAEC-4CAF-9309-9F5FA0B24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600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E2E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2E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gramsrm@gmail.com" TargetMode="Externa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gra\OneDrive\Desktop\Custom%20Office%20Templates\NEWPORT%20MASONIC%20LODGE2026%20meeting%20templa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NEWPORT MASONIC LODGE2026 meeting templare</Template>
  <TotalTime>281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Ingram</dc:creator>
  <cp:keywords/>
  <dc:description/>
  <cp:lastModifiedBy>Steve Ingram</cp:lastModifiedBy>
  <cp:revision>293</cp:revision>
  <cp:lastPrinted>2026-02-18T16:20:00Z</cp:lastPrinted>
  <dcterms:created xsi:type="dcterms:W3CDTF">2026-02-04T17:03:00Z</dcterms:created>
  <dcterms:modified xsi:type="dcterms:W3CDTF">2026-04-12T14:31:00Z</dcterms:modified>
</cp:coreProperties>
</file>