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0733E" w14:textId="77777777" w:rsidR="00BE600B" w:rsidRDefault="00BE600B">
      <w:pPr>
        <w:rPr>
          <w:sz w:val="40"/>
          <w:szCs w:val="40"/>
        </w:rPr>
      </w:pPr>
      <w:r w:rsidRPr="00BE600B">
        <w:rPr>
          <w:noProof/>
          <w:sz w:val="40"/>
          <w:szCs w:val="40"/>
        </w:rPr>
        <w:drawing>
          <wp:inline distT="0" distB="0" distL="0" distR="0" wp14:anchorId="37455239" wp14:editId="79703177">
            <wp:extent cx="1345593" cy="831215"/>
            <wp:effectExtent l="0" t="0" r="698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P-Logo1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60" cy="106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NEWPORT</w:t>
      </w:r>
      <w:r w:rsidR="008A5206">
        <w:rPr>
          <w:sz w:val="40"/>
          <w:szCs w:val="40"/>
        </w:rPr>
        <w:t xml:space="preserve"> MASONIC</w:t>
      </w:r>
      <w:r>
        <w:rPr>
          <w:sz w:val="40"/>
          <w:szCs w:val="40"/>
        </w:rPr>
        <w:t xml:space="preserve"> LODGE # 118</w:t>
      </w:r>
    </w:p>
    <w:p w14:paraId="5571FE18" w14:textId="480025DB" w:rsidR="00E87B74" w:rsidRDefault="00414148" w:rsidP="00BE600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A35450">
        <w:rPr>
          <w:sz w:val="40"/>
          <w:szCs w:val="40"/>
        </w:rPr>
        <w:t>Stated</w:t>
      </w:r>
      <w:r w:rsidR="00BE600B">
        <w:rPr>
          <w:sz w:val="40"/>
          <w:szCs w:val="40"/>
        </w:rPr>
        <w:t xml:space="preserve"> </w:t>
      </w:r>
      <w:r w:rsidR="00E01643">
        <w:rPr>
          <w:sz w:val="40"/>
          <w:szCs w:val="40"/>
        </w:rPr>
        <w:t xml:space="preserve">Meeting, </w:t>
      </w:r>
      <w:r w:rsidR="005E709E">
        <w:rPr>
          <w:sz w:val="40"/>
          <w:szCs w:val="40"/>
        </w:rPr>
        <w:t>MARCH</w:t>
      </w:r>
      <w:r w:rsidR="002A456D">
        <w:rPr>
          <w:sz w:val="40"/>
          <w:szCs w:val="40"/>
        </w:rPr>
        <w:t xml:space="preserve"> 9</w:t>
      </w:r>
      <w:r w:rsidR="00E661AA">
        <w:rPr>
          <w:sz w:val="40"/>
          <w:szCs w:val="40"/>
        </w:rPr>
        <w:t>,</w:t>
      </w:r>
      <w:r w:rsidR="00A35450">
        <w:rPr>
          <w:sz w:val="40"/>
          <w:szCs w:val="40"/>
        </w:rPr>
        <w:t xml:space="preserve"> </w:t>
      </w:r>
      <w:r w:rsidR="00E01643">
        <w:rPr>
          <w:sz w:val="40"/>
          <w:szCs w:val="40"/>
        </w:rPr>
        <w:t>2026,</w:t>
      </w:r>
      <w:r w:rsidR="005E2EBE">
        <w:rPr>
          <w:sz w:val="40"/>
          <w:szCs w:val="40"/>
        </w:rPr>
        <w:t xml:space="preserve"> A.D., 60</w:t>
      </w:r>
      <w:r w:rsidR="00AE47B5">
        <w:rPr>
          <w:sz w:val="40"/>
          <w:szCs w:val="40"/>
        </w:rPr>
        <w:t>2</w:t>
      </w:r>
      <w:r w:rsidR="009239DB">
        <w:rPr>
          <w:sz w:val="40"/>
          <w:szCs w:val="40"/>
        </w:rPr>
        <w:t>6</w:t>
      </w:r>
      <w:r w:rsidR="005E2EBE">
        <w:rPr>
          <w:sz w:val="40"/>
          <w:szCs w:val="40"/>
        </w:rPr>
        <w:t xml:space="preserve"> A.L.</w:t>
      </w:r>
    </w:p>
    <w:p w14:paraId="112DC034" w14:textId="45A6D4B0" w:rsidR="00BE600B" w:rsidRDefault="00BE600B" w:rsidP="00BE600B">
      <w:pPr>
        <w:rPr>
          <w:sz w:val="28"/>
          <w:szCs w:val="28"/>
        </w:rPr>
      </w:pPr>
      <w:r w:rsidRPr="005E2EBE">
        <w:rPr>
          <w:sz w:val="24"/>
          <w:szCs w:val="24"/>
        </w:rPr>
        <w:t>Worshipful</w:t>
      </w:r>
      <w:r>
        <w:rPr>
          <w:sz w:val="28"/>
          <w:szCs w:val="28"/>
        </w:rPr>
        <w:t xml:space="preserve"> </w:t>
      </w:r>
      <w:r w:rsidRPr="005E2EBE">
        <w:rPr>
          <w:sz w:val="24"/>
          <w:szCs w:val="24"/>
        </w:rPr>
        <w:t>Master</w:t>
      </w:r>
      <w:r w:rsidR="002F2248">
        <w:rPr>
          <w:sz w:val="24"/>
          <w:szCs w:val="24"/>
        </w:rPr>
        <w:t xml:space="preserve"> WB</w:t>
      </w:r>
      <w:r w:rsidR="009239DB">
        <w:rPr>
          <w:sz w:val="24"/>
          <w:szCs w:val="24"/>
        </w:rPr>
        <w:t xml:space="preserve"> MARC LOVIN</w:t>
      </w:r>
      <w:r w:rsidR="002F2248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    </w:t>
      </w:r>
      <w:r w:rsidR="005E2EBE">
        <w:rPr>
          <w:sz w:val="24"/>
          <w:szCs w:val="24"/>
        </w:rPr>
        <w:t xml:space="preserve">              </w:t>
      </w:r>
      <w:r w:rsidRPr="005E2EBE">
        <w:rPr>
          <w:sz w:val="24"/>
          <w:szCs w:val="24"/>
        </w:rPr>
        <w:t xml:space="preserve">      </w:t>
      </w:r>
      <w:r w:rsidR="00431087">
        <w:rPr>
          <w:sz w:val="24"/>
          <w:szCs w:val="24"/>
        </w:rPr>
        <w:t xml:space="preserve">      </w:t>
      </w:r>
      <w:r w:rsidRPr="005E2EBE">
        <w:rPr>
          <w:sz w:val="24"/>
          <w:szCs w:val="24"/>
        </w:rPr>
        <w:t xml:space="preserve">  SR. Warden</w:t>
      </w:r>
      <w:r w:rsidR="002F2248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 xml:space="preserve">WB </w:t>
      </w:r>
      <w:r w:rsidR="009239DB">
        <w:rPr>
          <w:sz w:val="24"/>
          <w:szCs w:val="24"/>
        </w:rPr>
        <w:t>HUNTER PETTIT</w:t>
      </w:r>
      <w:r>
        <w:rPr>
          <w:sz w:val="28"/>
          <w:szCs w:val="28"/>
        </w:rPr>
        <w:t xml:space="preserve"> </w:t>
      </w:r>
    </w:p>
    <w:p w14:paraId="23334A6F" w14:textId="5A406A05" w:rsidR="00BE600B" w:rsidRPr="005E2EBE" w:rsidRDefault="00BE600B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Warden</w:t>
      </w:r>
      <w:r w:rsidR="008A5206">
        <w:rPr>
          <w:sz w:val="24"/>
          <w:szCs w:val="24"/>
        </w:rPr>
        <w:t xml:space="preserve"> </w:t>
      </w:r>
      <w:r w:rsidR="00252051">
        <w:rPr>
          <w:sz w:val="24"/>
          <w:szCs w:val="24"/>
        </w:rPr>
        <w:t>WB DOUG SENN</w:t>
      </w:r>
      <w:r w:rsidRPr="005E2EBE">
        <w:rPr>
          <w:sz w:val="24"/>
          <w:szCs w:val="24"/>
        </w:rPr>
        <w:t xml:space="preserve">             </w:t>
      </w:r>
      <w:r w:rsidR="005E2EBE">
        <w:rPr>
          <w:sz w:val="24"/>
          <w:szCs w:val="24"/>
        </w:rPr>
        <w:t xml:space="preserve">              </w:t>
      </w:r>
      <w:r w:rsidR="00AE47B5">
        <w:rPr>
          <w:sz w:val="24"/>
          <w:szCs w:val="24"/>
        </w:rPr>
        <w:t xml:space="preserve">         </w:t>
      </w:r>
      <w:r w:rsidR="005E2EBE">
        <w:rPr>
          <w:sz w:val="24"/>
          <w:szCs w:val="24"/>
        </w:rPr>
        <w:t xml:space="preserve"> </w:t>
      </w:r>
      <w:r w:rsidR="00414148">
        <w:rPr>
          <w:sz w:val="24"/>
          <w:szCs w:val="24"/>
        </w:rPr>
        <w:t xml:space="preserve">   </w:t>
      </w:r>
      <w:r w:rsidRPr="005E2EBE">
        <w:rPr>
          <w:sz w:val="24"/>
          <w:szCs w:val="24"/>
        </w:rPr>
        <w:t xml:space="preserve">   SR. Deaco</w:t>
      </w:r>
      <w:r w:rsidR="00D61250" w:rsidRPr="005E2EBE">
        <w:rPr>
          <w:sz w:val="24"/>
          <w:szCs w:val="24"/>
        </w:rPr>
        <w:t>n</w:t>
      </w:r>
      <w:r w:rsidR="009239DB">
        <w:rPr>
          <w:sz w:val="24"/>
          <w:szCs w:val="24"/>
        </w:rPr>
        <w:t xml:space="preserve"> WB NICOLAS NICOLAZZI</w:t>
      </w:r>
    </w:p>
    <w:p w14:paraId="01BB3901" w14:textId="71FFA610" w:rsidR="00262AB9" w:rsidRPr="005E2EBE" w:rsidRDefault="00262AB9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Deacon</w:t>
      </w:r>
      <w:r w:rsidR="009239DB">
        <w:rPr>
          <w:sz w:val="24"/>
          <w:szCs w:val="24"/>
        </w:rPr>
        <w:t xml:space="preserve"> BR RICH PERSELL</w:t>
      </w:r>
      <w:r w:rsidR="008A5206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        </w:t>
      </w:r>
      <w:r w:rsidR="005E2EBE">
        <w:rPr>
          <w:sz w:val="24"/>
          <w:szCs w:val="24"/>
        </w:rPr>
        <w:t xml:space="preserve">               </w:t>
      </w:r>
      <w:r w:rsidRPr="005E2EBE">
        <w:rPr>
          <w:sz w:val="24"/>
          <w:szCs w:val="24"/>
        </w:rPr>
        <w:t xml:space="preserve">  </w:t>
      </w:r>
      <w:r w:rsidR="008A5206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 xml:space="preserve">                 </w:t>
      </w:r>
      <w:r w:rsidR="008A5206">
        <w:rPr>
          <w:sz w:val="24"/>
          <w:szCs w:val="24"/>
        </w:rPr>
        <w:t xml:space="preserve"> </w:t>
      </w:r>
      <w:r w:rsidR="00431087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Treasurer</w:t>
      </w:r>
      <w:r w:rsidR="00414148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 xml:space="preserve">WB </w:t>
      </w:r>
      <w:r w:rsidR="009239DB">
        <w:rPr>
          <w:sz w:val="24"/>
          <w:szCs w:val="24"/>
        </w:rPr>
        <w:t>JOHN HAWTHORNE</w:t>
      </w:r>
    </w:p>
    <w:p w14:paraId="06868314" w14:textId="4B68F14E" w:rsidR="00262AB9" w:rsidRPr="005E2EBE" w:rsidRDefault="00262AB9" w:rsidP="00BE600B">
      <w:r w:rsidRPr="005E2EBE">
        <w:t>Secretary</w:t>
      </w:r>
      <w:r w:rsidR="002F2248">
        <w:t xml:space="preserve"> BR S</w:t>
      </w:r>
      <w:r w:rsidR="009239DB">
        <w:t>TEPHEN INGRAM</w:t>
      </w:r>
      <w:r w:rsidRPr="005E2EBE">
        <w:t xml:space="preserve">                          </w:t>
      </w:r>
      <w:r w:rsidR="005E2EBE">
        <w:t xml:space="preserve">            </w:t>
      </w:r>
      <w:r w:rsidR="00124BE4">
        <w:t xml:space="preserve"> </w:t>
      </w:r>
      <w:r w:rsidR="005E2EBE">
        <w:t xml:space="preserve"> </w:t>
      </w:r>
      <w:r w:rsidR="00414148">
        <w:t xml:space="preserve">    </w:t>
      </w:r>
      <w:r w:rsidR="005E2EBE">
        <w:t xml:space="preserve"> </w:t>
      </w:r>
      <w:r w:rsidR="008A5206">
        <w:t xml:space="preserve"> </w:t>
      </w:r>
      <w:r w:rsidR="005E2EBE">
        <w:t xml:space="preserve">     </w:t>
      </w:r>
      <w:r w:rsidR="00431087">
        <w:t xml:space="preserve"> </w:t>
      </w:r>
      <w:r w:rsidRPr="005E2EBE">
        <w:t xml:space="preserve"> SR. Stewar</w:t>
      </w:r>
      <w:r w:rsidR="009239DB">
        <w:t>d</w:t>
      </w:r>
    </w:p>
    <w:p w14:paraId="715F5415" w14:textId="5A12073E" w:rsidR="00262AB9" w:rsidRPr="005E2EBE" w:rsidRDefault="00262AB9" w:rsidP="00BE600B">
      <w:r w:rsidRPr="005E2EBE">
        <w:t xml:space="preserve">JR. </w:t>
      </w:r>
      <w:r w:rsidR="00097A50">
        <w:t>Steward</w:t>
      </w:r>
      <w:r w:rsidR="00097A50" w:rsidRPr="005E2EBE">
        <w:t xml:space="preserve"> WB</w:t>
      </w:r>
      <w:r w:rsidR="00DA1DB0">
        <w:t xml:space="preserve"> JIM IRVINE</w:t>
      </w:r>
      <w:r w:rsidRPr="005E2EBE">
        <w:t xml:space="preserve">              </w:t>
      </w:r>
      <w:r w:rsidR="005E2EBE">
        <w:t xml:space="preserve">  </w:t>
      </w:r>
      <w:r w:rsidR="00414148">
        <w:t xml:space="preserve">     </w:t>
      </w:r>
      <w:r w:rsidR="00AE47B5">
        <w:t xml:space="preserve">                                 </w:t>
      </w:r>
      <w:r w:rsidR="00414148">
        <w:t xml:space="preserve"> </w:t>
      </w:r>
      <w:r w:rsidR="005E2EBE">
        <w:t xml:space="preserve">  </w:t>
      </w:r>
      <w:r w:rsidRPr="005E2EBE">
        <w:t xml:space="preserve">    Marshall</w:t>
      </w:r>
      <w:r w:rsidR="00124BE4">
        <w:t xml:space="preserve"> WB BOB BAY</w:t>
      </w:r>
      <w:r w:rsidRPr="005E2EBE">
        <w:t xml:space="preserve"> </w:t>
      </w:r>
    </w:p>
    <w:p w14:paraId="5C03DC1C" w14:textId="433B309C" w:rsidR="00124BE4" w:rsidRDefault="00262AB9" w:rsidP="00BE600B">
      <w:r w:rsidRPr="005E2EBE">
        <w:t>Chaplain</w:t>
      </w:r>
      <w:r w:rsidR="002F2248">
        <w:t xml:space="preserve"> </w:t>
      </w:r>
      <w:r w:rsidR="00124BE4">
        <w:t>BR THOMAS BURBANK</w:t>
      </w:r>
      <w:r w:rsidRPr="005E2EBE">
        <w:t xml:space="preserve">                      </w:t>
      </w:r>
      <w:r w:rsidR="00124BE4">
        <w:t xml:space="preserve">                              Assist Secretary BR DAVID FIRKUS                                                    </w:t>
      </w:r>
    </w:p>
    <w:p w14:paraId="633FEA53" w14:textId="75F991DB" w:rsidR="00262AB9" w:rsidRDefault="00262AB9" w:rsidP="00BE600B">
      <w:r w:rsidRPr="005E2EBE">
        <w:t xml:space="preserve"> Tyler</w:t>
      </w:r>
      <w:r w:rsidR="002F2248">
        <w:t xml:space="preserve"> </w:t>
      </w:r>
      <w:r w:rsidR="00124BE4">
        <w:t>BR MICHAEL TINDELL                                                         L.E.O.</w:t>
      </w:r>
    </w:p>
    <w:p w14:paraId="260D537C" w14:textId="77777777" w:rsidR="002F2248" w:rsidRDefault="00314053" w:rsidP="00314053">
      <w:pPr>
        <w:pStyle w:val="NoSpacing"/>
        <w:jc w:val="center"/>
      </w:pPr>
      <w:r>
        <w:t>OPENING</w:t>
      </w:r>
    </w:p>
    <w:p w14:paraId="48752134" w14:textId="01D54049" w:rsidR="00924E9E" w:rsidRDefault="00924E9E" w:rsidP="00314053">
      <w:pPr>
        <w:pStyle w:val="NoSpacing"/>
        <w:jc w:val="center"/>
      </w:pPr>
      <w:r>
        <w:t xml:space="preserve">Lodge was </w:t>
      </w:r>
      <w:r w:rsidR="00EA5BDC">
        <w:t>called to order at 7</w:t>
      </w:r>
      <w:r w:rsidR="004B7898">
        <w:t>09</w:t>
      </w:r>
      <w:r w:rsidR="008611A2">
        <w:t xml:space="preserve"> </w:t>
      </w:r>
      <w:r w:rsidR="00EA5BDC">
        <w:t>pm and opened</w:t>
      </w:r>
      <w:r w:rsidR="002C1E98">
        <w:t xml:space="preserve"> at </w:t>
      </w:r>
      <w:r w:rsidR="00FA1F8F">
        <w:t>7</w:t>
      </w:r>
      <w:r w:rsidR="00577650">
        <w:t>14</w:t>
      </w:r>
      <w:r w:rsidR="008611A2">
        <w:t xml:space="preserve"> pm</w:t>
      </w:r>
      <w:r w:rsidR="00FA1F8F">
        <w:t xml:space="preserve"> in the 1</w:t>
      </w:r>
      <w:r w:rsidR="00FA1F8F" w:rsidRPr="00FA1F8F">
        <w:rPr>
          <w:vertAlign w:val="superscript"/>
        </w:rPr>
        <w:t>st</w:t>
      </w:r>
      <w:r w:rsidR="00FA1F8F">
        <w:t xml:space="preserve"> degree with </w:t>
      </w:r>
      <w:r w:rsidR="009C252B">
        <w:t>58</w:t>
      </w:r>
      <w:r w:rsidR="00FA1F8F">
        <w:t xml:space="preserve"> Brethren in attendance</w:t>
      </w:r>
      <w:r w:rsidR="00C5657A">
        <w:t xml:space="preserve"> </w:t>
      </w:r>
    </w:p>
    <w:p w14:paraId="0514CCF2" w14:textId="77777777" w:rsidR="00F42BE0" w:rsidRDefault="00F42BE0" w:rsidP="00314053">
      <w:pPr>
        <w:pStyle w:val="NoSpacing"/>
        <w:jc w:val="center"/>
      </w:pPr>
    </w:p>
    <w:p w14:paraId="68489403" w14:textId="77777777" w:rsidR="00314053" w:rsidRDefault="00314053" w:rsidP="00314053">
      <w:pPr>
        <w:pStyle w:val="NoSpacing"/>
        <w:jc w:val="center"/>
      </w:pPr>
      <w:r>
        <w:t>INTRODUCTION OF GUESTS AND PAST MASTERS</w:t>
      </w:r>
    </w:p>
    <w:p w14:paraId="4C743584" w14:textId="3737AEF4" w:rsidR="00F42BE0" w:rsidRDefault="002A5581" w:rsidP="00314053">
      <w:pPr>
        <w:pStyle w:val="NoSpacing"/>
        <w:jc w:val="center"/>
      </w:pPr>
      <w:r>
        <w:t>Complete, A VERY LONG LIST</w:t>
      </w:r>
      <w:r w:rsidR="007025BA">
        <w:t xml:space="preserve"> </w:t>
      </w:r>
      <w:r>
        <w:t>INTRODUCED THEMSELVES</w:t>
      </w:r>
    </w:p>
    <w:p w14:paraId="67CC8788" w14:textId="77777777" w:rsidR="00F42BE0" w:rsidRDefault="00F42BE0" w:rsidP="00314053">
      <w:pPr>
        <w:pStyle w:val="NoSpacing"/>
        <w:jc w:val="center"/>
      </w:pPr>
    </w:p>
    <w:p w14:paraId="43631A5F" w14:textId="3BBC83C7" w:rsidR="00314053" w:rsidRDefault="00314053" w:rsidP="00314053">
      <w:pPr>
        <w:pStyle w:val="NoSpacing"/>
        <w:jc w:val="center"/>
      </w:pPr>
      <w:r>
        <w:t>MINUTES, TREASURERS, REPORTS</w:t>
      </w:r>
    </w:p>
    <w:p w14:paraId="224A7597" w14:textId="7279DF2F" w:rsidR="00F42BE0" w:rsidRDefault="001D49D2" w:rsidP="00314053">
      <w:pPr>
        <w:pStyle w:val="NoSpacing"/>
        <w:jc w:val="center"/>
      </w:pPr>
      <w:r>
        <w:t xml:space="preserve">Minutes for </w:t>
      </w:r>
      <w:r w:rsidR="0070016D">
        <w:t xml:space="preserve">the </w:t>
      </w:r>
      <w:r w:rsidR="00A954DE">
        <w:t>FEB</w:t>
      </w:r>
      <w:r w:rsidR="00BC3FEB">
        <w:t xml:space="preserve"> 9</w:t>
      </w:r>
      <w:proofErr w:type="gramStart"/>
      <w:r w:rsidR="00BC3FEB">
        <w:t xml:space="preserve"> 2026</w:t>
      </w:r>
      <w:proofErr w:type="gramEnd"/>
      <w:r w:rsidR="0070016D">
        <w:t>,</w:t>
      </w:r>
      <w:r w:rsidR="001016D2">
        <w:t xml:space="preserve"> stated meeting,</w:t>
      </w:r>
      <w:r w:rsidR="00AC0D3E">
        <w:t xml:space="preserve"> have</w:t>
      </w:r>
      <w:r w:rsidR="006F0732">
        <w:t xml:space="preserve"> been approved</w:t>
      </w:r>
      <w:r w:rsidR="00D72A89">
        <w:t>.</w:t>
      </w:r>
    </w:p>
    <w:p w14:paraId="2F764EFF" w14:textId="08B73D35" w:rsidR="009C2839" w:rsidRDefault="002B1065" w:rsidP="001950FD">
      <w:pPr>
        <w:pStyle w:val="NoSpacing"/>
        <w:jc w:val="center"/>
      </w:pPr>
      <w:r>
        <w:t>Treasurer’s</w:t>
      </w:r>
      <w:r w:rsidR="00A4703E">
        <w:t xml:space="preserve"> report was approved as read</w:t>
      </w:r>
      <w:r>
        <w:t xml:space="preserve">. </w:t>
      </w:r>
      <w:r w:rsidR="009C07B7">
        <w:t>R</w:t>
      </w:r>
      <w:r>
        <w:t>ecap</w:t>
      </w:r>
      <w:r w:rsidR="009C07B7">
        <w:t>; checking $</w:t>
      </w:r>
      <w:r w:rsidR="00E85DFD">
        <w:t>5,799.98</w:t>
      </w:r>
      <w:r w:rsidR="00493368">
        <w:t xml:space="preserve">, deposits </w:t>
      </w:r>
      <w:r w:rsidR="004A10AD">
        <w:t>$</w:t>
      </w:r>
      <w:r w:rsidR="00A37254">
        <w:t>6,787.37</w:t>
      </w:r>
      <w:r w:rsidR="00936E5C">
        <w:t xml:space="preserve"> and disbursements </w:t>
      </w:r>
      <w:r w:rsidR="004A10AD">
        <w:t xml:space="preserve">$ </w:t>
      </w:r>
      <w:r w:rsidR="00BC0C14">
        <w:t>7,393.52</w:t>
      </w:r>
    </w:p>
    <w:p w14:paraId="26721EE4" w14:textId="77777777" w:rsidR="001950FD" w:rsidRDefault="001950FD" w:rsidP="001950FD">
      <w:pPr>
        <w:pStyle w:val="NoSpacing"/>
        <w:jc w:val="center"/>
      </w:pPr>
    </w:p>
    <w:p w14:paraId="4BF77BD6" w14:textId="77777777" w:rsidR="00314053" w:rsidRDefault="00314053" w:rsidP="00314053">
      <w:pPr>
        <w:pStyle w:val="NoSpacing"/>
        <w:jc w:val="center"/>
      </w:pPr>
      <w:r>
        <w:t>COMMUNICATIONS</w:t>
      </w:r>
    </w:p>
    <w:p w14:paraId="662EAF23" w14:textId="70A27772" w:rsidR="00CB04EE" w:rsidRDefault="007829B2" w:rsidP="00314053">
      <w:pPr>
        <w:pStyle w:val="NoSpacing"/>
        <w:jc w:val="center"/>
      </w:pPr>
      <w:r>
        <w:t>A motion was made and 2</w:t>
      </w:r>
      <w:r w:rsidRPr="0096500D">
        <w:rPr>
          <w:vertAlign w:val="superscript"/>
        </w:rPr>
        <w:t>nd</w:t>
      </w:r>
      <w:r w:rsidR="0096500D">
        <w:t xml:space="preserve"> to advance </w:t>
      </w:r>
      <w:r w:rsidR="00BA0D82">
        <w:t>$344.0</w:t>
      </w:r>
      <w:r w:rsidR="00B45790">
        <w:t>0 to Templer lodge for a table</w:t>
      </w:r>
      <w:r w:rsidR="000C1BB5">
        <w:t xml:space="preserve"> at their Table Lodge to be </w:t>
      </w:r>
      <w:r w:rsidR="00E0713D">
        <w:t xml:space="preserve">reimbursed by the attendees </w:t>
      </w:r>
      <w:r w:rsidR="00E3323B">
        <w:t xml:space="preserve">of their function </w:t>
      </w:r>
    </w:p>
    <w:p w14:paraId="49832C5C" w14:textId="7095F3F4" w:rsidR="005C54D0" w:rsidRDefault="009C08CE" w:rsidP="00314053">
      <w:pPr>
        <w:pStyle w:val="NoSpacing"/>
        <w:jc w:val="center"/>
      </w:pPr>
      <w:r>
        <w:t xml:space="preserve">Br. </w:t>
      </w:r>
      <w:r w:rsidR="005868FC">
        <w:t xml:space="preserve">Robert </w:t>
      </w:r>
      <w:r w:rsidR="004F13BA">
        <w:t>Woodwards</w:t>
      </w:r>
      <w:r w:rsidR="005868FC">
        <w:t xml:space="preserve"> widow Vicki</w:t>
      </w:r>
      <w:r w:rsidR="004F13BA">
        <w:t xml:space="preserve"> has donated 1,000.00 to our Scholar</w:t>
      </w:r>
      <w:r>
        <w:t>ship fund</w:t>
      </w:r>
    </w:p>
    <w:p w14:paraId="7056ABF6" w14:textId="77777777" w:rsidR="00314053" w:rsidRDefault="00314053" w:rsidP="00314053">
      <w:pPr>
        <w:pStyle w:val="NoSpacing"/>
        <w:jc w:val="center"/>
      </w:pPr>
      <w:r>
        <w:t>PETITIONS</w:t>
      </w:r>
    </w:p>
    <w:p w14:paraId="05ED8E32" w14:textId="4D0E71C0" w:rsidR="00576BFA" w:rsidRDefault="004E7B05" w:rsidP="00314053">
      <w:pPr>
        <w:pStyle w:val="NoSpacing"/>
        <w:jc w:val="center"/>
      </w:pPr>
      <w:r>
        <w:t xml:space="preserve">MR. </w:t>
      </w:r>
      <w:r w:rsidR="00381DFA">
        <w:t xml:space="preserve">Jayden </w:t>
      </w:r>
      <w:r w:rsidR="00733EEA">
        <w:t>Barbers’</w:t>
      </w:r>
      <w:r w:rsidR="00381DFA">
        <w:t xml:space="preserve"> petition was read</w:t>
      </w:r>
      <w:r w:rsidR="00AB7FC5">
        <w:t xml:space="preserve">. </w:t>
      </w:r>
      <w:r w:rsidR="00D915F0">
        <w:t>Investigators</w:t>
      </w:r>
      <w:r w:rsidR="00390C6C">
        <w:t xml:space="preserve"> will be assigne</w:t>
      </w:r>
      <w:r w:rsidR="00D915F0">
        <w:t>d</w:t>
      </w:r>
    </w:p>
    <w:p w14:paraId="3908B6EC" w14:textId="77777777" w:rsidR="00576BFA" w:rsidRDefault="00576BFA" w:rsidP="00314053">
      <w:pPr>
        <w:pStyle w:val="NoSpacing"/>
        <w:jc w:val="center"/>
      </w:pPr>
    </w:p>
    <w:p w14:paraId="480FF9CC" w14:textId="77777777" w:rsidR="00314053" w:rsidRDefault="00314053" w:rsidP="00314053">
      <w:pPr>
        <w:pStyle w:val="NoSpacing"/>
        <w:jc w:val="center"/>
      </w:pPr>
      <w:r>
        <w:t>INVESTIGATIONS</w:t>
      </w:r>
    </w:p>
    <w:p w14:paraId="402CD237" w14:textId="47A8FCAD" w:rsidR="00D01F5E" w:rsidRDefault="00DD7D10" w:rsidP="00314053">
      <w:pPr>
        <w:pStyle w:val="NoSpacing"/>
        <w:jc w:val="center"/>
      </w:pPr>
      <w:r>
        <w:t>none</w:t>
      </w:r>
    </w:p>
    <w:p w14:paraId="7D81D7B0" w14:textId="77777777" w:rsidR="00576BFA" w:rsidRDefault="00576BFA" w:rsidP="00314053">
      <w:pPr>
        <w:pStyle w:val="NoSpacing"/>
        <w:jc w:val="center"/>
      </w:pPr>
    </w:p>
    <w:p w14:paraId="02D40A93" w14:textId="07C3AABC" w:rsidR="009B78C4" w:rsidRDefault="00314053" w:rsidP="00314053">
      <w:pPr>
        <w:pStyle w:val="NoSpacing"/>
        <w:jc w:val="center"/>
      </w:pPr>
      <w:r>
        <w:t>COMMITTEE REPORT</w:t>
      </w:r>
      <w:r w:rsidR="00B4419C">
        <w:t>S</w:t>
      </w:r>
    </w:p>
    <w:p w14:paraId="52BA754F" w14:textId="10491C5B" w:rsidR="001F2A60" w:rsidRDefault="007B6B0A" w:rsidP="005E57DC">
      <w:pPr>
        <w:pStyle w:val="NoSpacing"/>
      </w:pPr>
      <w:r>
        <w:t xml:space="preserve"> </w:t>
      </w:r>
    </w:p>
    <w:p w14:paraId="0EB3676A" w14:textId="6501D527" w:rsidR="00746ED2" w:rsidRDefault="00152E0F" w:rsidP="00152E0F">
      <w:pPr>
        <w:pStyle w:val="NoSpacing"/>
        <w:numPr>
          <w:ilvl w:val="0"/>
          <w:numId w:val="2"/>
        </w:numPr>
      </w:pPr>
      <w:r>
        <w:t>FINANCE REPORT</w:t>
      </w:r>
    </w:p>
    <w:p w14:paraId="5E254F50" w14:textId="6624DCA1" w:rsidR="00E309BB" w:rsidRDefault="00097A50" w:rsidP="00152E0F">
      <w:pPr>
        <w:pStyle w:val="NoSpacing"/>
        <w:numPr>
          <w:ilvl w:val="0"/>
          <w:numId w:val="2"/>
        </w:numPr>
      </w:pPr>
      <w:r>
        <w:t>FUNDRAISING</w:t>
      </w:r>
      <w:r w:rsidR="006A7A89">
        <w:t xml:space="preserve"> REPORT </w:t>
      </w:r>
    </w:p>
    <w:p w14:paraId="7B82B7F2" w14:textId="21FED3B7" w:rsidR="00097A50" w:rsidRDefault="005E57DC" w:rsidP="00152E0F">
      <w:pPr>
        <w:pStyle w:val="NoSpacing"/>
        <w:numPr>
          <w:ilvl w:val="0"/>
          <w:numId w:val="2"/>
        </w:numPr>
      </w:pPr>
      <w:r>
        <w:t>BLDG</w:t>
      </w:r>
    </w:p>
    <w:p w14:paraId="23273A54" w14:textId="3EB7EDBF" w:rsidR="000E6ED1" w:rsidRDefault="009256C9" w:rsidP="00152E0F">
      <w:pPr>
        <w:pStyle w:val="NoSpacing"/>
        <w:numPr>
          <w:ilvl w:val="0"/>
          <w:numId w:val="2"/>
        </w:numPr>
      </w:pPr>
      <w:r>
        <w:lastRenderedPageBreak/>
        <w:t xml:space="preserve">Table </w:t>
      </w:r>
      <w:r w:rsidR="005F0103">
        <w:t xml:space="preserve">LODGE REPORT </w:t>
      </w:r>
    </w:p>
    <w:p w14:paraId="485FC779" w14:textId="64493152" w:rsidR="00D54E32" w:rsidRDefault="000E6ED1" w:rsidP="00152E0F">
      <w:pPr>
        <w:pStyle w:val="NoSpacing"/>
        <w:numPr>
          <w:ilvl w:val="0"/>
          <w:numId w:val="2"/>
        </w:numPr>
      </w:pPr>
      <w:r>
        <w:t>150</w:t>
      </w:r>
      <w:r w:rsidRPr="00381BE7">
        <w:rPr>
          <w:vertAlign w:val="superscript"/>
        </w:rPr>
        <w:t>th</w:t>
      </w:r>
      <w:r w:rsidR="00381BE7">
        <w:t xml:space="preserve"> Celebration </w:t>
      </w:r>
      <w:r w:rsidR="00F21D2E">
        <w:t>R</w:t>
      </w:r>
      <w:r w:rsidR="00381BE7">
        <w:t>eport</w:t>
      </w:r>
      <w:r w:rsidR="005C2DF2">
        <w:t>.</w:t>
      </w:r>
      <w:r w:rsidR="00F21D2E">
        <w:t xml:space="preserve"> WB Marc Lovin</w:t>
      </w:r>
    </w:p>
    <w:p w14:paraId="012B5ABA" w14:textId="3D6EAFFA" w:rsidR="00CA711B" w:rsidRDefault="00CA711B" w:rsidP="00CA711B">
      <w:pPr>
        <w:pStyle w:val="NoSpacing"/>
        <w:ind w:left="720"/>
        <w:jc w:val="center"/>
      </w:pPr>
      <w:r>
        <w:t>CHEER</w:t>
      </w:r>
    </w:p>
    <w:p w14:paraId="779B853F" w14:textId="05CFB822" w:rsidR="00CA711B" w:rsidRDefault="00CA711B" w:rsidP="00CA711B">
      <w:pPr>
        <w:pStyle w:val="NoSpacing"/>
        <w:ind w:left="720"/>
      </w:pPr>
    </w:p>
    <w:p w14:paraId="5F6010F1" w14:textId="77777777" w:rsidR="009B78C4" w:rsidRDefault="009B78C4" w:rsidP="00314053">
      <w:pPr>
        <w:pStyle w:val="NoSpacing"/>
        <w:jc w:val="center"/>
      </w:pPr>
    </w:p>
    <w:p w14:paraId="12A0174C" w14:textId="77777777" w:rsidR="00314053" w:rsidRDefault="00314053" w:rsidP="00314053">
      <w:pPr>
        <w:pStyle w:val="NoSpacing"/>
        <w:jc w:val="center"/>
      </w:pPr>
      <w:r>
        <w:t>OLD BUSINESS</w:t>
      </w:r>
    </w:p>
    <w:p w14:paraId="026C76A7" w14:textId="472B5519" w:rsidR="00284023" w:rsidRDefault="007A0D43" w:rsidP="00314053">
      <w:pPr>
        <w:pStyle w:val="NoSpacing"/>
        <w:jc w:val="center"/>
      </w:pPr>
      <w:r>
        <w:t>5,000.00 TO BE PRESENTED TO</w:t>
      </w:r>
      <w:r w:rsidR="0040150C">
        <w:t xml:space="preserve"> </w:t>
      </w:r>
      <w:r w:rsidR="00DD7E44">
        <w:t>R</w:t>
      </w:r>
      <w:r>
        <w:t>WB S</w:t>
      </w:r>
      <w:r w:rsidR="0076441A">
        <w:t>h</w:t>
      </w:r>
      <w:r>
        <w:t>a</w:t>
      </w:r>
      <w:r w:rsidR="0076441A">
        <w:t>wn Carrick</w:t>
      </w:r>
      <w:r w:rsidR="003431DA">
        <w:t xml:space="preserve"> at the </w:t>
      </w:r>
      <w:r w:rsidR="00E97AAC">
        <w:t>173</w:t>
      </w:r>
      <w:r w:rsidR="00E97AAC" w:rsidRPr="00927B21">
        <w:rPr>
          <w:vertAlign w:val="superscript"/>
        </w:rPr>
        <w:t>rd</w:t>
      </w:r>
      <w:r w:rsidR="00927B21">
        <w:t xml:space="preserve"> </w:t>
      </w:r>
      <w:r w:rsidR="003431DA">
        <w:t xml:space="preserve">annual </w:t>
      </w:r>
      <w:r w:rsidR="00927B21">
        <w:t>communica</w:t>
      </w:r>
      <w:r w:rsidR="00E83C05">
        <w:t>tion</w:t>
      </w:r>
      <w:r w:rsidR="003431DA">
        <w:t xml:space="preserve"> for Christmas in July</w:t>
      </w:r>
      <w:r w:rsidR="0076441A">
        <w:t xml:space="preserve"> </w:t>
      </w:r>
    </w:p>
    <w:p w14:paraId="5CAE3A6E" w14:textId="040B627C" w:rsidR="009116B1" w:rsidRDefault="0050176D" w:rsidP="00D10C0F">
      <w:pPr>
        <w:pStyle w:val="NoSpacing"/>
        <w:jc w:val="center"/>
      </w:pPr>
      <w:proofErr w:type="gramStart"/>
      <w:r>
        <w:t>Officers</w:t>
      </w:r>
      <w:proofErr w:type="gramEnd"/>
      <w:r>
        <w:t xml:space="preserve"> Meeti</w:t>
      </w:r>
      <w:r w:rsidR="006C0648">
        <w:t xml:space="preserve">ng will be </w:t>
      </w:r>
      <w:r w:rsidR="00720440">
        <w:t>held on the 4</w:t>
      </w:r>
      <w:r w:rsidR="00720440" w:rsidRPr="00720440">
        <w:rPr>
          <w:vertAlign w:val="superscript"/>
        </w:rPr>
        <w:t>th</w:t>
      </w:r>
      <w:r w:rsidR="00720440">
        <w:t xml:space="preserve"> Thursday at</w:t>
      </w:r>
      <w:r w:rsidR="00632E80">
        <w:t xml:space="preserve"> 7pm going forward</w:t>
      </w:r>
      <w:r w:rsidR="001478CD">
        <w:t>, all are welcome</w:t>
      </w:r>
      <w:r w:rsidR="00C02C63">
        <w:t xml:space="preserve"> to attend.</w:t>
      </w:r>
    </w:p>
    <w:p w14:paraId="394D1F6E" w14:textId="77777777" w:rsidR="009B78C4" w:rsidRDefault="009B78C4" w:rsidP="00314053">
      <w:pPr>
        <w:pStyle w:val="NoSpacing"/>
        <w:jc w:val="center"/>
      </w:pPr>
    </w:p>
    <w:p w14:paraId="22AA76BC" w14:textId="77777777" w:rsidR="00314053" w:rsidRDefault="00314053" w:rsidP="00314053">
      <w:pPr>
        <w:pStyle w:val="NoSpacing"/>
        <w:jc w:val="center"/>
      </w:pPr>
      <w:r>
        <w:t>NEW BUSINESS</w:t>
      </w:r>
    </w:p>
    <w:p w14:paraId="1726DF71" w14:textId="7EA1D9EF" w:rsidR="00E83C05" w:rsidRDefault="00E83C05" w:rsidP="00314053">
      <w:pPr>
        <w:pStyle w:val="NoSpacing"/>
        <w:jc w:val="center"/>
      </w:pPr>
    </w:p>
    <w:p w14:paraId="0FBACB70" w14:textId="2D9E37C4" w:rsidR="00976212" w:rsidRDefault="002F357A" w:rsidP="00314053">
      <w:pPr>
        <w:pStyle w:val="NoSpacing"/>
        <w:jc w:val="center"/>
      </w:pPr>
      <w:r>
        <w:t xml:space="preserve">3 members will </w:t>
      </w:r>
      <w:r w:rsidR="0089317C">
        <w:t xml:space="preserve">be </w:t>
      </w:r>
      <w:proofErr w:type="gramStart"/>
      <w:r w:rsidR="00C349CD">
        <w:t>dropped</w:t>
      </w:r>
      <w:proofErr w:type="gramEnd"/>
      <w:r w:rsidR="00C349CD">
        <w:t xml:space="preserve"> </w:t>
      </w:r>
      <w:r w:rsidR="0089317C">
        <w:t>at our April meeting</w:t>
      </w:r>
      <w:r w:rsidR="005F2595">
        <w:t xml:space="preserve">; they </w:t>
      </w:r>
      <w:r w:rsidR="0081117C">
        <w:t>are</w:t>
      </w:r>
      <w:r w:rsidR="007B777A">
        <w:t xml:space="preserve"> Alex Crary, Patrick </w:t>
      </w:r>
      <w:r w:rsidR="0087745B">
        <w:t>Reiland, Shawn Shope</w:t>
      </w:r>
      <w:r w:rsidR="003E3883">
        <w:t>k.</w:t>
      </w:r>
    </w:p>
    <w:p w14:paraId="7A23E5C6" w14:textId="51439322" w:rsidR="007700CF" w:rsidRDefault="00767D71" w:rsidP="00D10C0F">
      <w:pPr>
        <w:pStyle w:val="NoSpacing"/>
      </w:pPr>
      <w:r>
        <w:t xml:space="preserve">A </w:t>
      </w:r>
      <w:r w:rsidR="00AE4334">
        <w:t>motion was made and 2</w:t>
      </w:r>
      <w:r w:rsidR="00AE4334" w:rsidRPr="00AE4334">
        <w:rPr>
          <w:vertAlign w:val="superscript"/>
        </w:rPr>
        <w:t>nd</w:t>
      </w:r>
      <w:r w:rsidR="00AE4334">
        <w:t xml:space="preserve"> to donate </w:t>
      </w:r>
      <w:r w:rsidR="00D21664">
        <w:t>250.00 to clays for kids.</w:t>
      </w:r>
    </w:p>
    <w:p w14:paraId="7822F9F3" w14:textId="7AFDBD4C" w:rsidR="00AC2427" w:rsidRDefault="00AC2427" w:rsidP="00314053">
      <w:pPr>
        <w:pStyle w:val="NoSpacing"/>
        <w:jc w:val="center"/>
      </w:pPr>
    </w:p>
    <w:p w14:paraId="3449E332" w14:textId="4B53EA61" w:rsidR="00297EC0" w:rsidRDefault="00CA5031" w:rsidP="00314053">
      <w:pPr>
        <w:pStyle w:val="NoSpacing"/>
        <w:jc w:val="center"/>
      </w:pPr>
      <w:r>
        <w:t>L.E.O.</w:t>
      </w:r>
    </w:p>
    <w:p w14:paraId="5F835221" w14:textId="418B51F0" w:rsidR="009B78C4" w:rsidRDefault="00273439" w:rsidP="00314053">
      <w:pPr>
        <w:pStyle w:val="NoSpacing"/>
        <w:jc w:val="center"/>
      </w:pPr>
      <w:r>
        <w:t xml:space="preserve">WB </w:t>
      </w:r>
      <w:r w:rsidR="00754B9F">
        <w:t>Mar</w:t>
      </w:r>
      <w:r w:rsidR="00E74C25">
        <w:t xml:space="preserve">kus Muller gave a very good presentation </w:t>
      </w:r>
      <w:r w:rsidR="00F770BC">
        <w:t xml:space="preserve">on concentration camp and </w:t>
      </w:r>
      <w:r w:rsidR="00442193">
        <w:t>Lodges within them</w:t>
      </w:r>
    </w:p>
    <w:p w14:paraId="0099BFA6" w14:textId="77777777" w:rsidR="00314053" w:rsidRDefault="00314053" w:rsidP="00314053">
      <w:pPr>
        <w:pStyle w:val="NoSpacing"/>
        <w:jc w:val="center"/>
      </w:pPr>
      <w:r>
        <w:t>CLOSING</w:t>
      </w:r>
    </w:p>
    <w:p w14:paraId="18755C63" w14:textId="7D33E6D3" w:rsidR="003E3883" w:rsidRDefault="003E3883" w:rsidP="00314053">
      <w:pPr>
        <w:pStyle w:val="NoSpacing"/>
        <w:jc w:val="center"/>
      </w:pPr>
      <w:r>
        <w:t>Closed in due form</w:t>
      </w:r>
      <w:r w:rsidR="009B78C4">
        <w:t xml:space="preserve"> and harmony at </w:t>
      </w:r>
      <w:r w:rsidR="006765AD">
        <w:t>907</w:t>
      </w:r>
      <w:r w:rsidR="00E954BA">
        <w:t xml:space="preserve"> </w:t>
      </w:r>
      <w:r w:rsidR="009B78C4">
        <w:t>pm</w:t>
      </w:r>
    </w:p>
    <w:p w14:paraId="23A86D4A" w14:textId="4F416834" w:rsidR="00610F3C" w:rsidRDefault="00610F3C" w:rsidP="00314053">
      <w:pPr>
        <w:pStyle w:val="NoSpacing"/>
        <w:jc w:val="center"/>
      </w:pPr>
    </w:p>
    <w:p w14:paraId="255A035F" w14:textId="77777777" w:rsidR="00314053" w:rsidRDefault="00314053" w:rsidP="00314053">
      <w:pPr>
        <w:pStyle w:val="NoSpacing"/>
        <w:jc w:val="center"/>
      </w:pPr>
    </w:p>
    <w:p w14:paraId="0940129B" w14:textId="77777777" w:rsidR="00314053" w:rsidRDefault="005C04E4" w:rsidP="005C04E4">
      <w:pPr>
        <w:pStyle w:val="NoSpacing"/>
        <w:rPr>
          <w:rFonts w:ascii="Old English Five" w:hAnsi="Old English Five"/>
        </w:rPr>
      </w:pPr>
      <w:r>
        <w:t>Fraternally,</w:t>
      </w:r>
    </w:p>
    <w:p w14:paraId="7A168109" w14:textId="77777777" w:rsidR="005C04E4" w:rsidRDefault="008A5206" w:rsidP="005C04E4">
      <w:pPr>
        <w:pStyle w:val="NoSpacing"/>
      </w:pPr>
      <w:r>
        <w:rPr>
          <w:rFonts w:ascii="Old English Five" w:hAnsi="Old English Five"/>
        </w:rPr>
        <w:t>Stephen M. Ingram</w:t>
      </w:r>
    </w:p>
    <w:p w14:paraId="4C612BB8" w14:textId="77777777" w:rsidR="005C04E4" w:rsidRDefault="005C04E4" w:rsidP="005C04E4">
      <w:pPr>
        <w:pStyle w:val="NoSpacing"/>
      </w:pPr>
      <w:r>
        <w:t>Stephen M. Ingram/Secretary</w:t>
      </w:r>
    </w:p>
    <w:p w14:paraId="46D71439" w14:textId="77777777" w:rsidR="005C04E4" w:rsidRDefault="005C04E4" w:rsidP="005C04E4">
      <w:pPr>
        <w:pStyle w:val="NoSpacing"/>
      </w:pPr>
      <w:r>
        <w:t xml:space="preserve">Newport </w:t>
      </w:r>
      <w:r w:rsidR="00AE47B5">
        <w:t xml:space="preserve">Masonic </w:t>
      </w:r>
      <w:r>
        <w:t>Lodge #118</w:t>
      </w:r>
    </w:p>
    <w:p w14:paraId="442FBB81" w14:textId="77777777" w:rsidR="005C04E4" w:rsidRDefault="005C04E4" w:rsidP="005C04E4">
      <w:pPr>
        <w:pStyle w:val="NoSpacing"/>
      </w:pPr>
      <w:hyperlink r:id="rId6" w:history="1">
        <w:r w:rsidRPr="000B2FA1">
          <w:rPr>
            <w:rStyle w:val="Hyperlink"/>
          </w:rPr>
          <w:t>ingramsrm@gmail.com</w:t>
        </w:r>
      </w:hyperlink>
    </w:p>
    <w:p w14:paraId="763913CF" w14:textId="77777777" w:rsidR="005C04E4" w:rsidRDefault="005C04E4" w:rsidP="005C04E4">
      <w:pPr>
        <w:pStyle w:val="NoSpacing"/>
      </w:pPr>
      <w:r>
        <w:t>651-757-8046</w:t>
      </w:r>
    </w:p>
    <w:p w14:paraId="06B9E523" w14:textId="77777777" w:rsidR="005C04E4" w:rsidRPr="005E2EBE" w:rsidRDefault="005C04E4" w:rsidP="005C04E4">
      <w:pPr>
        <w:pStyle w:val="NoSpacing"/>
      </w:pPr>
    </w:p>
    <w:p w14:paraId="249829C9" w14:textId="77777777" w:rsidR="00262AB9" w:rsidRDefault="00262AB9" w:rsidP="00BE600B">
      <w:pPr>
        <w:rPr>
          <w:sz w:val="28"/>
          <w:szCs w:val="28"/>
        </w:rPr>
      </w:pPr>
    </w:p>
    <w:p w14:paraId="7C87D517" w14:textId="77777777" w:rsidR="00262AB9" w:rsidRDefault="00262AB9" w:rsidP="00BE600B">
      <w:pPr>
        <w:rPr>
          <w:sz w:val="28"/>
          <w:szCs w:val="28"/>
        </w:rPr>
      </w:pPr>
    </w:p>
    <w:p w14:paraId="0206C1BB" w14:textId="77777777" w:rsidR="00262AB9" w:rsidRDefault="00262AB9" w:rsidP="00BE600B">
      <w:pPr>
        <w:rPr>
          <w:sz w:val="28"/>
          <w:szCs w:val="28"/>
        </w:rPr>
      </w:pPr>
    </w:p>
    <w:p w14:paraId="5842C579" w14:textId="77777777" w:rsidR="00262AB9" w:rsidRDefault="00262AB9" w:rsidP="00BE600B"/>
    <w:p w14:paraId="149EA90D" w14:textId="77777777" w:rsidR="00262AB9" w:rsidRDefault="00262AB9" w:rsidP="00BE600B"/>
    <w:p w14:paraId="25C80608" w14:textId="77777777" w:rsidR="00262AB9" w:rsidRDefault="00262AB9" w:rsidP="00BE600B">
      <w:pPr>
        <w:rPr>
          <w:sz w:val="28"/>
          <w:szCs w:val="28"/>
        </w:rPr>
      </w:pPr>
    </w:p>
    <w:p w14:paraId="059C1E20" w14:textId="77777777" w:rsidR="00262AB9" w:rsidRDefault="00262AB9" w:rsidP="00BE600B">
      <w:pPr>
        <w:rPr>
          <w:sz w:val="28"/>
          <w:szCs w:val="28"/>
        </w:rPr>
      </w:pPr>
    </w:p>
    <w:p w14:paraId="513C7476" w14:textId="77777777" w:rsidR="00262AB9" w:rsidRDefault="00262AB9" w:rsidP="00BE600B">
      <w:pPr>
        <w:rPr>
          <w:sz w:val="28"/>
          <w:szCs w:val="28"/>
        </w:rPr>
      </w:pPr>
    </w:p>
    <w:p w14:paraId="174CAD9C" w14:textId="77777777" w:rsidR="00262AB9" w:rsidRDefault="00262AB9" w:rsidP="00BE600B">
      <w:pPr>
        <w:rPr>
          <w:sz w:val="28"/>
          <w:szCs w:val="28"/>
        </w:rPr>
      </w:pPr>
    </w:p>
    <w:p w14:paraId="73ACEBDF" w14:textId="77777777" w:rsidR="00BE600B" w:rsidRPr="00BE600B" w:rsidRDefault="00BE600B" w:rsidP="00BE600B">
      <w:pPr>
        <w:pStyle w:val="NoSpacing"/>
        <w:rPr>
          <w:sz w:val="28"/>
          <w:szCs w:val="28"/>
        </w:rPr>
      </w:pPr>
      <w:r>
        <w:t xml:space="preserve">                                                          </w:t>
      </w:r>
    </w:p>
    <w:sectPr w:rsidR="00BE600B" w:rsidRPr="00BE6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Five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F234E3"/>
    <w:multiLevelType w:val="hybridMultilevel"/>
    <w:tmpl w:val="7E202D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D85067"/>
    <w:multiLevelType w:val="hybridMultilevel"/>
    <w:tmpl w:val="7C4C090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558577">
    <w:abstractNumId w:val="1"/>
  </w:num>
  <w:num w:numId="2" w16cid:durableId="1897009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9DB"/>
    <w:rsid w:val="00012357"/>
    <w:rsid w:val="00063E2E"/>
    <w:rsid w:val="00097A50"/>
    <w:rsid w:val="000C1BB5"/>
    <w:rsid w:val="000E6ED1"/>
    <w:rsid w:val="001016D2"/>
    <w:rsid w:val="00112805"/>
    <w:rsid w:val="00123E9E"/>
    <w:rsid w:val="00124BE4"/>
    <w:rsid w:val="00146B1D"/>
    <w:rsid w:val="001471A4"/>
    <w:rsid w:val="001478CD"/>
    <w:rsid w:val="00152E0F"/>
    <w:rsid w:val="001530BF"/>
    <w:rsid w:val="00171C14"/>
    <w:rsid w:val="001950FD"/>
    <w:rsid w:val="001A1A00"/>
    <w:rsid w:val="001C43EA"/>
    <w:rsid w:val="001D49D2"/>
    <w:rsid w:val="001D7C4B"/>
    <w:rsid w:val="001E3B71"/>
    <w:rsid w:val="001F2A60"/>
    <w:rsid w:val="001F5F0E"/>
    <w:rsid w:val="00202094"/>
    <w:rsid w:val="00216B45"/>
    <w:rsid w:val="00217EAB"/>
    <w:rsid w:val="00226228"/>
    <w:rsid w:val="00226693"/>
    <w:rsid w:val="002313CB"/>
    <w:rsid w:val="0024421F"/>
    <w:rsid w:val="00250B09"/>
    <w:rsid w:val="00252051"/>
    <w:rsid w:val="002561A5"/>
    <w:rsid w:val="00262AB9"/>
    <w:rsid w:val="002661E7"/>
    <w:rsid w:val="00273439"/>
    <w:rsid w:val="00284023"/>
    <w:rsid w:val="00285521"/>
    <w:rsid w:val="00297EC0"/>
    <w:rsid w:val="002A0E1A"/>
    <w:rsid w:val="002A217F"/>
    <w:rsid w:val="002A456D"/>
    <w:rsid w:val="002A5581"/>
    <w:rsid w:val="002B1065"/>
    <w:rsid w:val="002C1E98"/>
    <w:rsid w:val="002C5C4D"/>
    <w:rsid w:val="002D17DD"/>
    <w:rsid w:val="002E0ADE"/>
    <w:rsid w:val="002E2E4C"/>
    <w:rsid w:val="002F2248"/>
    <w:rsid w:val="002F357A"/>
    <w:rsid w:val="00314053"/>
    <w:rsid w:val="003200A1"/>
    <w:rsid w:val="00336A23"/>
    <w:rsid w:val="003431DA"/>
    <w:rsid w:val="00364A1A"/>
    <w:rsid w:val="00381BE7"/>
    <w:rsid w:val="00381DFA"/>
    <w:rsid w:val="00390C6C"/>
    <w:rsid w:val="00395C9D"/>
    <w:rsid w:val="003B0EAD"/>
    <w:rsid w:val="003C4B45"/>
    <w:rsid w:val="003C58BE"/>
    <w:rsid w:val="003D49B1"/>
    <w:rsid w:val="003E3883"/>
    <w:rsid w:val="003E4112"/>
    <w:rsid w:val="003E5A9E"/>
    <w:rsid w:val="003F6B19"/>
    <w:rsid w:val="0040150C"/>
    <w:rsid w:val="00403952"/>
    <w:rsid w:val="004070AA"/>
    <w:rsid w:val="00414148"/>
    <w:rsid w:val="00431087"/>
    <w:rsid w:val="00442193"/>
    <w:rsid w:val="0046248E"/>
    <w:rsid w:val="004706FA"/>
    <w:rsid w:val="00472DA9"/>
    <w:rsid w:val="004845B2"/>
    <w:rsid w:val="00485A19"/>
    <w:rsid w:val="00493368"/>
    <w:rsid w:val="004A10AD"/>
    <w:rsid w:val="004A4E04"/>
    <w:rsid w:val="004B7898"/>
    <w:rsid w:val="004E7B05"/>
    <w:rsid w:val="004F13BA"/>
    <w:rsid w:val="0050176D"/>
    <w:rsid w:val="005046C1"/>
    <w:rsid w:val="0055173C"/>
    <w:rsid w:val="00576BFA"/>
    <w:rsid w:val="00577650"/>
    <w:rsid w:val="005868FC"/>
    <w:rsid w:val="005928EA"/>
    <w:rsid w:val="00594572"/>
    <w:rsid w:val="005C04E4"/>
    <w:rsid w:val="005C2DF2"/>
    <w:rsid w:val="005C54D0"/>
    <w:rsid w:val="005E1671"/>
    <w:rsid w:val="005E2EBE"/>
    <w:rsid w:val="005E57DC"/>
    <w:rsid w:val="005E709E"/>
    <w:rsid w:val="005F0103"/>
    <w:rsid w:val="005F2595"/>
    <w:rsid w:val="005F2654"/>
    <w:rsid w:val="00610F3C"/>
    <w:rsid w:val="00614EC3"/>
    <w:rsid w:val="00615C22"/>
    <w:rsid w:val="00632E80"/>
    <w:rsid w:val="00635EA6"/>
    <w:rsid w:val="00667E34"/>
    <w:rsid w:val="006735FC"/>
    <w:rsid w:val="00674115"/>
    <w:rsid w:val="00675767"/>
    <w:rsid w:val="006765AD"/>
    <w:rsid w:val="00681864"/>
    <w:rsid w:val="00687038"/>
    <w:rsid w:val="006A27C7"/>
    <w:rsid w:val="006A7A89"/>
    <w:rsid w:val="006A7D4E"/>
    <w:rsid w:val="006B6FF2"/>
    <w:rsid w:val="006C0648"/>
    <w:rsid w:val="006D2D81"/>
    <w:rsid w:val="006F0732"/>
    <w:rsid w:val="0070016D"/>
    <w:rsid w:val="007025BA"/>
    <w:rsid w:val="00720440"/>
    <w:rsid w:val="00725BB4"/>
    <w:rsid w:val="00732C39"/>
    <w:rsid w:val="00733EEA"/>
    <w:rsid w:val="00746ED2"/>
    <w:rsid w:val="00754B9F"/>
    <w:rsid w:val="0076441A"/>
    <w:rsid w:val="00767D71"/>
    <w:rsid w:val="007700CF"/>
    <w:rsid w:val="00772929"/>
    <w:rsid w:val="007811B8"/>
    <w:rsid w:val="007829B2"/>
    <w:rsid w:val="00797126"/>
    <w:rsid w:val="007A0D43"/>
    <w:rsid w:val="007B6B0A"/>
    <w:rsid w:val="007B777A"/>
    <w:rsid w:val="007C25D7"/>
    <w:rsid w:val="007D34B8"/>
    <w:rsid w:val="007E1369"/>
    <w:rsid w:val="007F636F"/>
    <w:rsid w:val="0081117C"/>
    <w:rsid w:val="00816F45"/>
    <w:rsid w:val="008440B1"/>
    <w:rsid w:val="008533D2"/>
    <w:rsid w:val="008611A2"/>
    <w:rsid w:val="008707C9"/>
    <w:rsid w:val="0087745B"/>
    <w:rsid w:val="00887626"/>
    <w:rsid w:val="00891B56"/>
    <w:rsid w:val="0089317C"/>
    <w:rsid w:val="00895D9D"/>
    <w:rsid w:val="008A1719"/>
    <w:rsid w:val="008A5206"/>
    <w:rsid w:val="008B080C"/>
    <w:rsid w:val="008B6EDA"/>
    <w:rsid w:val="008D32C1"/>
    <w:rsid w:val="008E290C"/>
    <w:rsid w:val="008F1C95"/>
    <w:rsid w:val="00910BEB"/>
    <w:rsid w:val="009116B1"/>
    <w:rsid w:val="00915568"/>
    <w:rsid w:val="00922772"/>
    <w:rsid w:val="009239DB"/>
    <w:rsid w:val="00924E9E"/>
    <w:rsid w:val="009256C9"/>
    <w:rsid w:val="00927B21"/>
    <w:rsid w:val="00936E5C"/>
    <w:rsid w:val="0096008F"/>
    <w:rsid w:val="00961CA4"/>
    <w:rsid w:val="0096500D"/>
    <w:rsid w:val="00976212"/>
    <w:rsid w:val="009967D1"/>
    <w:rsid w:val="009B78C4"/>
    <w:rsid w:val="009C0789"/>
    <w:rsid w:val="009C07B7"/>
    <w:rsid w:val="009C08CE"/>
    <w:rsid w:val="009C10CB"/>
    <w:rsid w:val="009C24E8"/>
    <w:rsid w:val="009C252B"/>
    <w:rsid w:val="009C2839"/>
    <w:rsid w:val="009D0E84"/>
    <w:rsid w:val="00A219DB"/>
    <w:rsid w:val="00A35450"/>
    <w:rsid w:val="00A37254"/>
    <w:rsid w:val="00A375B5"/>
    <w:rsid w:val="00A45EFE"/>
    <w:rsid w:val="00A4703E"/>
    <w:rsid w:val="00A4792A"/>
    <w:rsid w:val="00A72BD2"/>
    <w:rsid w:val="00A73CA2"/>
    <w:rsid w:val="00A92F85"/>
    <w:rsid w:val="00A954DE"/>
    <w:rsid w:val="00AB7FC5"/>
    <w:rsid w:val="00AC0D3E"/>
    <w:rsid w:val="00AC2427"/>
    <w:rsid w:val="00AE4334"/>
    <w:rsid w:val="00AE47B5"/>
    <w:rsid w:val="00AF0967"/>
    <w:rsid w:val="00B2603B"/>
    <w:rsid w:val="00B3164F"/>
    <w:rsid w:val="00B4015D"/>
    <w:rsid w:val="00B4419C"/>
    <w:rsid w:val="00B45790"/>
    <w:rsid w:val="00B50A12"/>
    <w:rsid w:val="00B96DC1"/>
    <w:rsid w:val="00BA0D82"/>
    <w:rsid w:val="00BC0C14"/>
    <w:rsid w:val="00BC34B9"/>
    <w:rsid w:val="00BC3FEB"/>
    <w:rsid w:val="00BE600B"/>
    <w:rsid w:val="00C02C63"/>
    <w:rsid w:val="00C349CD"/>
    <w:rsid w:val="00C5657A"/>
    <w:rsid w:val="00C56943"/>
    <w:rsid w:val="00C92E9F"/>
    <w:rsid w:val="00CA5031"/>
    <w:rsid w:val="00CA711B"/>
    <w:rsid w:val="00CB04EE"/>
    <w:rsid w:val="00CB2E61"/>
    <w:rsid w:val="00CB32B9"/>
    <w:rsid w:val="00CB565B"/>
    <w:rsid w:val="00CC1D8C"/>
    <w:rsid w:val="00CE172A"/>
    <w:rsid w:val="00CE21A9"/>
    <w:rsid w:val="00D003A7"/>
    <w:rsid w:val="00D01F5E"/>
    <w:rsid w:val="00D10C0F"/>
    <w:rsid w:val="00D14499"/>
    <w:rsid w:val="00D15AD3"/>
    <w:rsid w:val="00D21664"/>
    <w:rsid w:val="00D27E21"/>
    <w:rsid w:val="00D54E32"/>
    <w:rsid w:val="00D61250"/>
    <w:rsid w:val="00D653DF"/>
    <w:rsid w:val="00D72A89"/>
    <w:rsid w:val="00D915F0"/>
    <w:rsid w:val="00DA14C7"/>
    <w:rsid w:val="00DA1DB0"/>
    <w:rsid w:val="00DD0847"/>
    <w:rsid w:val="00DD252A"/>
    <w:rsid w:val="00DD3169"/>
    <w:rsid w:val="00DD7D10"/>
    <w:rsid w:val="00DD7E44"/>
    <w:rsid w:val="00E00023"/>
    <w:rsid w:val="00E01643"/>
    <w:rsid w:val="00E06F9F"/>
    <w:rsid w:val="00E0713D"/>
    <w:rsid w:val="00E309BB"/>
    <w:rsid w:val="00E3323B"/>
    <w:rsid w:val="00E53FBC"/>
    <w:rsid w:val="00E55382"/>
    <w:rsid w:val="00E65BEF"/>
    <w:rsid w:val="00E661AA"/>
    <w:rsid w:val="00E74C25"/>
    <w:rsid w:val="00E83C05"/>
    <w:rsid w:val="00E84C05"/>
    <w:rsid w:val="00E85DFD"/>
    <w:rsid w:val="00E87B74"/>
    <w:rsid w:val="00E954BA"/>
    <w:rsid w:val="00E97AAC"/>
    <w:rsid w:val="00EA2E50"/>
    <w:rsid w:val="00EA5BDC"/>
    <w:rsid w:val="00EE2AD4"/>
    <w:rsid w:val="00EF3CD4"/>
    <w:rsid w:val="00F21D2E"/>
    <w:rsid w:val="00F3463B"/>
    <w:rsid w:val="00F40A77"/>
    <w:rsid w:val="00F42BE0"/>
    <w:rsid w:val="00F54D8E"/>
    <w:rsid w:val="00F731F9"/>
    <w:rsid w:val="00F770BC"/>
    <w:rsid w:val="00FA1F8F"/>
    <w:rsid w:val="00FB4FED"/>
    <w:rsid w:val="00FD70E8"/>
    <w:rsid w:val="00FE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45156"/>
  <w15:chartTrackingRefBased/>
  <w15:docId w15:val="{C8852EE6-FAEC-4CAF-9309-9F5FA0B2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600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2E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2E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gramsrm@gmail.com" TargetMode="Externa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gra\OneDrive\Desktop\Custom%20Office%20Templates\NEWPORT%20MASONIC%20LODGE2026%20meeting%20templa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NEWPORT MASONIC LODGE2026 meeting templare</Template>
  <TotalTime>2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Ingram</dc:creator>
  <cp:keywords/>
  <dc:description/>
  <cp:lastModifiedBy>Steve Ingram</cp:lastModifiedBy>
  <cp:revision>2</cp:revision>
  <cp:lastPrinted>2026-02-18T16:20:00Z</cp:lastPrinted>
  <dcterms:created xsi:type="dcterms:W3CDTF">2026-04-09T15:38:00Z</dcterms:created>
  <dcterms:modified xsi:type="dcterms:W3CDTF">2026-04-09T15:38:00Z</dcterms:modified>
</cp:coreProperties>
</file>