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733E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37455239" wp14:editId="79703177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5571FE18" w14:textId="1C996BAC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 xml:space="preserve">Meeting, </w:t>
      </w:r>
      <w:r w:rsidR="002A456D">
        <w:rPr>
          <w:sz w:val="40"/>
          <w:szCs w:val="40"/>
        </w:rPr>
        <w:t>FEBURARY 9</w:t>
      </w:r>
      <w:r w:rsidR="00E661AA">
        <w:rPr>
          <w:sz w:val="40"/>
          <w:szCs w:val="40"/>
        </w:rPr>
        <w:t>,</w:t>
      </w:r>
      <w:r w:rsidR="00A35450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>2026,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9239DB">
        <w:rPr>
          <w:sz w:val="40"/>
          <w:szCs w:val="40"/>
        </w:rPr>
        <w:t>6</w:t>
      </w:r>
      <w:r w:rsidR="005E2EBE">
        <w:rPr>
          <w:sz w:val="40"/>
          <w:szCs w:val="40"/>
        </w:rPr>
        <w:t xml:space="preserve"> A.L.</w:t>
      </w:r>
    </w:p>
    <w:p w14:paraId="112DC034" w14:textId="45A6D4B0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</w:t>
      </w:r>
      <w:r w:rsidR="009239DB">
        <w:rPr>
          <w:sz w:val="24"/>
          <w:szCs w:val="24"/>
        </w:rPr>
        <w:t xml:space="preserve"> MARC LOVIN</w:t>
      </w:r>
      <w:r w:rsidR="002F2248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HUNTER PETTIT</w:t>
      </w:r>
      <w:r>
        <w:rPr>
          <w:sz w:val="28"/>
          <w:szCs w:val="28"/>
        </w:rPr>
        <w:t xml:space="preserve"> </w:t>
      </w:r>
    </w:p>
    <w:p w14:paraId="23334A6F" w14:textId="5819D883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9239DB">
        <w:rPr>
          <w:sz w:val="24"/>
          <w:szCs w:val="24"/>
        </w:rPr>
        <w:t>RWB FRANK SPEVAK</w:t>
      </w:r>
      <w:r w:rsidRPr="005E2EBE">
        <w:rPr>
          <w:sz w:val="24"/>
          <w:szCs w:val="24"/>
        </w:rPr>
        <w:t xml:space="preserve">             </w:t>
      </w:r>
      <w:r w:rsidR="005E2EBE">
        <w:rPr>
          <w:sz w:val="24"/>
          <w:szCs w:val="24"/>
        </w:rPr>
        <w:t xml:space="preserve">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9239DB">
        <w:rPr>
          <w:sz w:val="24"/>
          <w:szCs w:val="24"/>
        </w:rPr>
        <w:t xml:space="preserve"> WB NICOLAS NICOLAZZI</w:t>
      </w:r>
    </w:p>
    <w:p w14:paraId="01BB3901" w14:textId="71FFA610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9239DB">
        <w:rPr>
          <w:sz w:val="24"/>
          <w:szCs w:val="24"/>
        </w:rPr>
        <w:t xml:space="preserve"> BR RICH PERSELL</w:t>
      </w:r>
      <w:r w:rsidR="008A5206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    </w:t>
      </w:r>
      <w:r w:rsidR="005E2EBE">
        <w:rPr>
          <w:sz w:val="24"/>
          <w:szCs w:val="24"/>
        </w:rPr>
        <w:t xml:space="preserve">               </w:t>
      </w:r>
      <w:r w:rsidRPr="005E2EBE">
        <w:rPr>
          <w:sz w:val="24"/>
          <w:szCs w:val="24"/>
        </w:rPr>
        <w:t xml:space="preserve">  </w:t>
      </w:r>
      <w:r w:rsidR="008A5206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JOHN HAWTHORNE</w:t>
      </w:r>
    </w:p>
    <w:p w14:paraId="06868314" w14:textId="4B68F14E" w:rsidR="00262AB9" w:rsidRPr="005E2EBE" w:rsidRDefault="00262AB9" w:rsidP="00BE600B">
      <w:r w:rsidRPr="005E2EBE">
        <w:t>Secretary</w:t>
      </w:r>
      <w:r w:rsidR="002F2248">
        <w:t xml:space="preserve"> BR S</w:t>
      </w:r>
      <w:r w:rsidR="009239DB">
        <w:t>TEPHEN INGRAM</w:t>
      </w:r>
      <w:r w:rsidRPr="005E2EBE">
        <w:t xml:space="preserve">                          </w:t>
      </w:r>
      <w:r w:rsidR="005E2EBE">
        <w:t xml:space="preserve">            </w:t>
      </w:r>
      <w:r w:rsidR="00124BE4">
        <w:t xml:space="preserve"> </w:t>
      </w:r>
      <w:r w:rsidR="005E2EBE">
        <w:t xml:space="preserve">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  </w:t>
      </w:r>
      <w:r w:rsidR="00431087">
        <w:t xml:space="preserve"> </w:t>
      </w:r>
      <w:r w:rsidRPr="005E2EBE">
        <w:t xml:space="preserve"> SR. Stewar</w:t>
      </w:r>
      <w:r w:rsidR="009239DB">
        <w:t>d</w:t>
      </w:r>
    </w:p>
    <w:p w14:paraId="715F5415" w14:textId="5A12073E" w:rsidR="00262AB9" w:rsidRPr="005E2EBE" w:rsidRDefault="00262AB9" w:rsidP="00BE600B">
      <w:r w:rsidRPr="005E2EBE">
        <w:t xml:space="preserve">JR. </w:t>
      </w:r>
      <w:r w:rsidR="00097A50">
        <w:t>Steward</w:t>
      </w:r>
      <w:r w:rsidR="00097A50" w:rsidRPr="005E2EBE">
        <w:t xml:space="preserve"> WB</w:t>
      </w:r>
      <w:r w:rsidR="00DA1DB0">
        <w:t xml:space="preserve"> JIM IRVINE</w:t>
      </w:r>
      <w:r w:rsidRPr="005E2EBE">
        <w:t xml:space="preserve">              </w:t>
      </w:r>
      <w:r w:rsidR="005E2EBE">
        <w:t xml:space="preserve">  </w:t>
      </w:r>
      <w:r w:rsidR="00414148">
        <w:t xml:space="preserve">     </w:t>
      </w:r>
      <w:r w:rsidR="00AE47B5">
        <w:t xml:space="preserve">                                 </w:t>
      </w:r>
      <w:r w:rsidR="00414148">
        <w:t xml:space="preserve"> </w:t>
      </w:r>
      <w:r w:rsidR="005E2EBE">
        <w:t xml:space="preserve">  </w:t>
      </w:r>
      <w:r w:rsidRPr="005E2EBE">
        <w:t xml:space="preserve">    Marshall</w:t>
      </w:r>
      <w:r w:rsidR="00124BE4">
        <w:t xml:space="preserve"> WB BOB BAY</w:t>
      </w:r>
      <w:r w:rsidRPr="005E2EBE">
        <w:t xml:space="preserve"> </w:t>
      </w:r>
    </w:p>
    <w:p w14:paraId="5C03DC1C" w14:textId="433B309C" w:rsidR="00124BE4" w:rsidRDefault="00262AB9" w:rsidP="00BE600B">
      <w:r w:rsidRPr="005E2EBE">
        <w:t>Chaplain</w:t>
      </w:r>
      <w:r w:rsidR="002F2248">
        <w:t xml:space="preserve"> </w:t>
      </w:r>
      <w:r w:rsidR="00124BE4">
        <w:t>BR THOMAS BURBANK</w:t>
      </w:r>
      <w:r w:rsidRPr="005E2EBE">
        <w:t xml:space="preserve">                      </w:t>
      </w:r>
      <w:r w:rsidR="00124BE4">
        <w:t xml:space="preserve">                              Assist Secretary BR DAVID FIRKUS                                                    </w:t>
      </w:r>
    </w:p>
    <w:p w14:paraId="633FEA53" w14:textId="75F991DB" w:rsidR="00262AB9" w:rsidRDefault="00262AB9" w:rsidP="00BE600B">
      <w:r w:rsidRPr="005E2EBE">
        <w:t xml:space="preserve"> Tyler</w:t>
      </w:r>
      <w:r w:rsidR="002F2248">
        <w:t xml:space="preserve"> </w:t>
      </w:r>
      <w:r w:rsidR="00124BE4">
        <w:t>BR MICHAEL TINDELL                                                         L.E.O.</w:t>
      </w:r>
    </w:p>
    <w:p w14:paraId="260D537C" w14:textId="77777777" w:rsidR="002F2248" w:rsidRDefault="00314053" w:rsidP="00314053">
      <w:pPr>
        <w:pStyle w:val="NoSpacing"/>
        <w:jc w:val="center"/>
      </w:pPr>
      <w:r>
        <w:t>OPENING</w:t>
      </w:r>
    </w:p>
    <w:p w14:paraId="48752134" w14:textId="78BE8F79" w:rsidR="00924E9E" w:rsidRDefault="00924E9E" w:rsidP="00314053">
      <w:pPr>
        <w:pStyle w:val="NoSpacing"/>
        <w:jc w:val="center"/>
      </w:pPr>
      <w:r>
        <w:t xml:space="preserve">Lodge was </w:t>
      </w:r>
      <w:r w:rsidR="00EA5BDC">
        <w:t>called to order at 7</w:t>
      </w:r>
      <w:r w:rsidR="004070AA">
        <w:t>15</w:t>
      </w:r>
      <w:r w:rsidR="008611A2">
        <w:t xml:space="preserve"> </w:t>
      </w:r>
      <w:r w:rsidR="00EA5BDC">
        <w:t>pm and opened</w:t>
      </w:r>
      <w:r w:rsidR="002C1E98">
        <w:t xml:space="preserve"> at </w:t>
      </w:r>
      <w:r w:rsidR="00FA1F8F">
        <w:t>7</w:t>
      </w:r>
      <w:r w:rsidR="008611A2">
        <w:t>26 pm</w:t>
      </w:r>
      <w:r w:rsidR="00FA1F8F">
        <w:t xml:space="preserve"> in the 1</w:t>
      </w:r>
      <w:r w:rsidR="00FA1F8F" w:rsidRPr="00FA1F8F">
        <w:rPr>
          <w:vertAlign w:val="superscript"/>
        </w:rPr>
        <w:t>st</w:t>
      </w:r>
      <w:r w:rsidR="00FA1F8F">
        <w:t xml:space="preserve"> degree with 18 Brethren in attendance</w:t>
      </w:r>
      <w:r w:rsidR="00C5657A">
        <w:t xml:space="preserve"> </w:t>
      </w:r>
    </w:p>
    <w:p w14:paraId="0514CCF2" w14:textId="77777777" w:rsidR="00F42BE0" w:rsidRDefault="00F42BE0" w:rsidP="00314053">
      <w:pPr>
        <w:pStyle w:val="NoSpacing"/>
        <w:jc w:val="center"/>
      </w:pPr>
    </w:p>
    <w:p w14:paraId="68489403" w14:textId="77777777" w:rsidR="00314053" w:rsidRDefault="00314053" w:rsidP="00314053">
      <w:pPr>
        <w:pStyle w:val="NoSpacing"/>
        <w:jc w:val="center"/>
      </w:pPr>
      <w:r>
        <w:t>INTRODUCTION OF GUESTS AND PAST MASTERS</w:t>
      </w:r>
    </w:p>
    <w:p w14:paraId="4C743584" w14:textId="5BF2FA9A" w:rsidR="00F42BE0" w:rsidRDefault="00F42BE0" w:rsidP="00314053">
      <w:pPr>
        <w:pStyle w:val="NoSpacing"/>
        <w:jc w:val="center"/>
      </w:pPr>
      <w:r>
        <w:t>Complete</w:t>
      </w:r>
    </w:p>
    <w:p w14:paraId="67CC8788" w14:textId="77777777" w:rsidR="00F42BE0" w:rsidRDefault="00F42BE0" w:rsidP="00314053">
      <w:pPr>
        <w:pStyle w:val="NoSpacing"/>
        <w:jc w:val="center"/>
      </w:pPr>
    </w:p>
    <w:p w14:paraId="43631A5F" w14:textId="3BBC83C7" w:rsidR="00314053" w:rsidRDefault="00314053" w:rsidP="00314053">
      <w:pPr>
        <w:pStyle w:val="NoSpacing"/>
        <w:jc w:val="center"/>
      </w:pPr>
      <w:r>
        <w:t>MINUTES, TREASURERS, REPORTS</w:t>
      </w:r>
    </w:p>
    <w:p w14:paraId="224A7597" w14:textId="0E084B4F" w:rsidR="00F42BE0" w:rsidRDefault="001D49D2" w:rsidP="00314053">
      <w:pPr>
        <w:pStyle w:val="NoSpacing"/>
        <w:jc w:val="center"/>
      </w:pPr>
      <w:r>
        <w:t>Minutes for Dec. 8,2025</w:t>
      </w:r>
      <w:r w:rsidR="001016D2">
        <w:t xml:space="preserve"> stated meeting, Jan. 10,2026 special </w:t>
      </w:r>
      <w:r w:rsidR="00CC1D8C">
        <w:t>installed meeting and Jan. 12,2026 stated meeting</w:t>
      </w:r>
      <w:r w:rsidR="006F0732">
        <w:t xml:space="preserve"> have been approved</w:t>
      </w:r>
      <w:r w:rsidR="00D72A89">
        <w:t>.</w:t>
      </w:r>
    </w:p>
    <w:p w14:paraId="32FF16A1" w14:textId="7AFFD6FF" w:rsidR="00D72A89" w:rsidRDefault="002B1065" w:rsidP="00314053">
      <w:pPr>
        <w:pStyle w:val="NoSpacing"/>
        <w:jc w:val="center"/>
      </w:pPr>
      <w:r>
        <w:t>Treasurer’s</w:t>
      </w:r>
      <w:r w:rsidR="00A4703E">
        <w:t xml:space="preserve"> report was approved as read</w:t>
      </w:r>
      <w:r>
        <w:t xml:space="preserve">. </w:t>
      </w:r>
      <w:r w:rsidR="009C07B7">
        <w:t>R</w:t>
      </w:r>
      <w:r>
        <w:t>ecap</w:t>
      </w:r>
      <w:r w:rsidR="009C07B7">
        <w:t>; checking $1,3</w:t>
      </w:r>
      <w:r w:rsidR="00493368">
        <w:t xml:space="preserve">94.47, deposits </w:t>
      </w:r>
      <w:r w:rsidR="004A10AD">
        <w:t>$</w:t>
      </w:r>
      <w:r w:rsidR="00936E5C">
        <w:t xml:space="preserve">2,201.00 and disbursements </w:t>
      </w:r>
      <w:r w:rsidR="004A10AD">
        <w:t>$ 7,263.21</w:t>
      </w:r>
    </w:p>
    <w:p w14:paraId="2F764EFF" w14:textId="20611AB0" w:rsidR="009C2839" w:rsidRDefault="009C2839" w:rsidP="00314053">
      <w:pPr>
        <w:pStyle w:val="NoSpacing"/>
        <w:jc w:val="center"/>
      </w:pPr>
      <w:r>
        <w:t>Audit to be done by WB Frank Spevak,</w:t>
      </w:r>
      <w:r w:rsidR="00485A19">
        <w:t xml:space="preserve"> WB Nick Nicolazzi</w:t>
      </w:r>
      <w:r w:rsidR="00674115">
        <w:t xml:space="preserve">, and WB Al Rieder along with </w:t>
      </w:r>
      <w:r w:rsidR="00216B45">
        <w:t>Treasurer and Secretary</w:t>
      </w:r>
      <w:r w:rsidR="008707C9">
        <w:t xml:space="preserve">. No date set </w:t>
      </w:r>
      <w:r w:rsidR="007F636F">
        <w:t>currently</w:t>
      </w:r>
    </w:p>
    <w:p w14:paraId="4BF77BD6" w14:textId="77777777" w:rsidR="00314053" w:rsidRDefault="00314053" w:rsidP="00314053">
      <w:pPr>
        <w:pStyle w:val="NoSpacing"/>
        <w:jc w:val="center"/>
      </w:pPr>
      <w:r>
        <w:t>COMMUNICATIONS</w:t>
      </w:r>
    </w:p>
    <w:p w14:paraId="662EAF23" w14:textId="2ED20A68" w:rsidR="00CB04EE" w:rsidRDefault="00891B56" w:rsidP="00314053">
      <w:pPr>
        <w:pStyle w:val="NoSpacing"/>
        <w:jc w:val="center"/>
      </w:pPr>
      <w:r>
        <w:t xml:space="preserve">No date has been </w:t>
      </w:r>
      <w:r w:rsidR="004706FA">
        <w:t>set up for the 2</w:t>
      </w:r>
      <w:r w:rsidR="004706FA" w:rsidRPr="004706FA">
        <w:rPr>
          <w:vertAlign w:val="superscript"/>
        </w:rPr>
        <w:t>nd</w:t>
      </w:r>
      <w:r w:rsidR="004706FA">
        <w:t xml:space="preserve"> degree yet</w:t>
      </w:r>
    </w:p>
    <w:p w14:paraId="7056ABF6" w14:textId="77777777" w:rsidR="00314053" w:rsidRDefault="00314053" w:rsidP="00314053">
      <w:pPr>
        <w:pStyle w:val="NoSpacing"/>
        <w:jc w:val="center"/>
      </w:pPr>
      <w:r>
        <w:t>PETITIONS</w:t>
      </w:r>
    </w:p>
    <w:p w14:paraId="05ED8E32" w14:textId="21546896" w:rsidR="00576BFA" w:rsidRDefault="004E7B05" w:rsidP="00314053">
      <w:pPr>
        <w:pStyle w:val="NoSpacing"/>
        <w:jc w:val="center"/>
      </w:pPr>
      <w:r>
        <w:t xml:space="preserve">MR. </w:t>
      </w:r>
      <w:r w:rsidR="00381DFA">
        <w:t xml:space="preserve">Jayden </w:t>
      </w:r>
      <w:r w:rsidR="00733EEA">
        <w:t>Barbers’</w:t>
      </w:r>
      <w:r w:rsidR="00381DFA">
        <w:t xml:space="preserve"> petition was read</w:t>
      </w:r>
      <w:r w:rsidR="00AB7FC5">
        <w:t xml:space="preserve">. Will </w:t>
      </w:r>
      <w:r w:rsidR="004706FA">
        <w:t>set up</w:t>
      </w:r>
      <w:r w:rsidR="00AB7FC5">
        <w:t xml:space="preserve"> </w:t>
      </w:r>
      <w:r w:rsidR="003E4112">
        <w:t>investigations</w:t>
      </w:r>
      <w:r w:rsidR="00675767">
        <w:t xml:space="preserve"> after background</w:t>
      </w:r>
      <w:r w:rsidR="009C10CB">
        <w:t xml:space="preserve"> check is complete</w:t>
      </w:r>
    </w:p>
    <w:p w14:paraId="3908B6EC" w14:textId="77777777" w:rsidR="00576BFA" w:rsidRDefault="00576BFA" w:rsidP="00314053">
      <w:pPr>
        <w:pStyle w:val="NoSpacing"/>
        <w:jc w:val="center"/>
      </w:pPr>
    </w:p>
    <w:p w14:paraId="480FF9CC" w14:textId="77777777" w:rsidR="00314053" w:rsidRDefault="00314053" w:rsidP="00314053">
      <w:pPr>
        <w:pStyle w:val="NoSpacing"/>
        <w:jc w:val="center"/>
      </w:pPr>
      <w:r>
        <w:t>INVESTIGATIONS</w:t>
      </w:r>
    </w:p>
    <w:p w14:paraId="402CD237" w14:textId="10EBF1A0" w:rsidR="00D01F5E" w:rsidRDefault="00B2603B" w:rsidP="00314053">
      <w:pPr>
        <w:pStyle w:val="NoSpacing"/>
        <w:jc w:val="center"/>
      </w:pPr>
      <w:r>
        <w:t>NONE</w:t>
      </w:r>
    </w:p>
    <w:p w14:paraId="7D81D7B0" w14:textId="77777777" w:rsidR="00576BFA" w:rsidRDefault="00576BFA" w:rsidP="00314053">
      <w:pPr>
        <w:pStyle w:val="NoSpacing"/>
        <w:jc w:val="center"/>
      </w:pPr>
    </w:p>
    <w:p w14:paraId="02D40A93" w14:textId="07C3AABC" w:rsidR="009B78C4" w:rsidRDefault="00314053" w:rsidP="00314053">
      <w:pPr>
        <w:pStyle w:val="NoSpacing"/>
        <w:jc w:val="center"/>
      </w:pPr>
      <w:r>
        <w:t>COMMITTEE REPORT</w:t>
      </w:r>
      <w:r w:rsidR="00B4419C">
        <w:t>S</w:t>
      </w:r>
    </w:p>
    <w:p w14:paraId="00C36A5C" w14:textId="77777777" w:rsidR="00D27E21" w:rsidRDefault="00D27E21" w:rsidP="00314053">
      <w:pPr>
        <w:pStyle w:val="NoSpacing"/>
        <w:jc w:val="center"/>
      </w:pPr>
    </w:p>
    <w:p w14:paraId="52BA754F" w14:textId="039507EC" w:rsidR="001F2A60" w:rsidRDefault="00F54D8E" w:rsidP="00746ED2">
      <w:pPr>
        <w:pStyle w:val="NoSpacing"/>
        <w:numPr>
          <w:ilvl w:val="0"/>
          <w:numId w:val="2"/>
        </w:numPr>
        <w:jc w:val="center"/>
      </w:pPr>
      <w:r>
        <w:t>BLDG</w:t>
      </w:r>
      <w:r w:rsidR="007B6B0A">
        <w:t>. REPORT</w:t>
      </w:r>
      <w:r>
        <w:t xml:space="preserve"> WB Bob Bay </w:t>
      </w:r>
      <w:r w:rsidR="00614EC3">
        <w:t>reported that</w:t>
      </w:r>
      <w:r w:rsidR="00202094">
        <w:t xml:space="preserve"> the bldg. is still standing</w:t>
      </w:r>
      <w:r w:rsidR="003E4112">
        <w:t>,</w:t>
      </w:r>
      <w:r w:rsidR="00614EC3">
        <w:t xml:space="preserve"> a flag has been installed</w:t>
      </w:r>
      <w:r w:rsidR="00681864">
        <w:t>, the mice problem is being addressed</w:t>
      </w:r>
    </w:p>
    <w:p w14:paraId="0EB3676A" w14:textId="4CFB3D76" w:rsidR="00746ED2" w:rsidRDefault="00152E0F" w:rsidP="00152E0F">
      <w:pPr>
        <w:pStyle w:val="NoSpacing"/>
        <w:numPr>
          <w:ilvl w:val="0"/>
          <w:numId w:val="2"/>
        </w:numPr>
      </w:pPr>
      <w:r>
        <w:lastRenderedPageBreak/>
        <w:t>FINANCE REPORT WB Frank Spevak</w:t>
      </w:r>
      <w:r w:rsidR="00CE21A9">
        <w:t xml:space="preserve"> just getting it set up, asked for the date </w:t>
      </w:r>
      <w:r w:rsidR="002A0E1A">
        <w:t>of the last by-laws</w:t>
      </w:r>
      <w:r w:rsidR="00910BEB">
        <w:t xml:space="preserve"> change, would like by the March meeting</w:t>
      </w:r>
      <w:r w:rsidR="00733EEA">
        <w:t>.</w:t>
      </w:r>
    </w:p>
    <w:p w14:paraId="5E254F50" w14:textId="77777777" w:rsidR="00E309BB" w:rsidRDefault="00097A50" w:rsidP="00152E0F">
      <w:pPr>
        <w:pStyle w:val="NoSpacing"/>
        <w:numPr>
          <w:ilvl w:val="0"/>
          <w:numId w:val="2"/>
        </w:numPr>
      </w:pPr>
      <w:r>
        <w:t>FUNDRAISING</w:t>
      </w:r>
      <w:r w:rsidR="006A7A89">
        <w:t xml:space="preserve"> REPORT WB Hunter Pettit</w:t>
      </w:r>
    </w:p>
    <w:p w14:paraId="7B82B7F2" w14:textId="2861F217" w:rsidR="00097A50" w:rsidRDefault="00E309BB" w:rsidP="00152E0F">
      <w:pPr>
        <w:pStyle w:val="NoSpacing"/>
        <w:numPr>
          <w:ilvl w:val="0"/>
          <w:numId w:val="2"/>
        </w:numPr>
      </w:pPr>
      <w:r>
        <w:t xml:space="preserve">Sent a signup sheet for </w:t>
      </w:r>
      <w:r w:rsidR="008B080C">
        <w:t>movies in the park</w:t>
      </w:r>
      <w:r w:rsidR="001A1A00">
        <w:t>, March 15</w:t>
      </w:r>
      <w:r w:rsidR="001A1A00" w:rsidRPr="001A1A00">
        <w:rPr>
          <w:vertAlign w:val="superscript"/>
        </w:rPr>
        <w:t>th</w:t>
      </w:r>
      <w:r w:rsidR="001A1A00">
        <w:t xml:space="preserve"> is </w:t>
      </w:r>
      <w:r w:rsidR="001530BF">
        <w:t>Pancake</w:t>
      </w:r>
      <w:r w:rsidR="00217EAB">
        <w:t xml:space="preserve"> Breakfast</w:t>
      </w:r>
      <w:r w:rsidR="006A7A89">
        <w:t xml:space="preserve"> </w:t>
      </w:r>
    </w:p>
    <w:p w14:paraId="23273A54" w14:textId="77777777" w:rsidR="000E6ED1" w:rsidRDefault="009256C9" w:rsidP="00152E0F">
      <w:pPr>
        <w:pStyle w:val="NoSpacing"/>
        <w:numPr>
          <w:ilvl w:val="0"/>
          <w:numId w:val="2"/>
        </w:numPr>
      </w:pPr>
      <w:r>
        <w:t xml:space="preserve">Table </w:t>
      </w:r>
      <w:r w:rsidR="005F0103">
        <w:t>LODGE REPORT W</w:t>
      </w:r>
      <w:r w:rsidR="00DD0847">
        <w:t xml:space="preserve">B </w:t>
      </w:r>
      <w:r w:rsidR="002661E7">
        <w:t>Hunter Pettit</w:t>
      </w:r>
      <w:r w:rsidR="005C2DF2">
        <w:t xml:space="preserve">, moving along, no </w:t>
      </w:r>
      <w:r w:rsidR="00615C22">
        <w:t>hiccups</w:t>
      </w:r>
      <w:r w:rsidR="005C2DF2">
        <w:t xml:space="preserve"> ye</w:t>
      </w:r>
      <w:r w:rsidR="00615C22">
        <w:t>t</w:t>
      </w:r>
    </w:p>
    <w:p w14:paraId="485FC779" w14:textId="64493152" w:rsidR="00D54E32" w:rsidRDefault="000E6ED1" w:rsidP="00152E0F">
      <w:pPr>
        <w:pStyle w:val="NoSpacing"/>
        <w:numPr>
          <w:ilvl w:val="0"/>
          <w:numId w:val="2"/>
        </w:numPr>
      </w:pPr>
      <w:r>
        <w:t>150</w:t>
      </w:r>
      <w:r w:rsidRPr="00381BE7">
        <w:rPr>
          <w:vertAlign w:val="superscript"/>
        </w:rPr>
        <w:t>th</w:t>
      </w:r>
      <w:r w:rsidR="00381BE7">
        <w:t xml:space="preserve"> Celebration </w:t>
      </w:r>
      <w:r w:rsidR="00F21D2E">
        <w:t>R</w:t>
      </w:r>
      <w:r w:rsidR="00381BE7">
        <w:t>eport</w:t>
      </w:r>
      <w:r w:rsidR="005C2DF2">
        <w:t>.</w:t>
      </w:r>
      <w:r w:rsidR="00F21D2E">
        <w:t xml:space="preserve"> WB Marc Lovin</w:t>
      </w:r>
    </w:p>
    <w:p w14:paraId="012B5ABA" w14:textId="3D6EAFFA" w:rsidR="00CA711B" w:rsidRDefault="00CA711B" w:rsidP="00CA711B">
      <w:pPr>
        <w:pStyle w:val="NoSpacing"/>
        <w:ind w:left="720"/>
        <w:jc w:val="center"/>
      </w:pPr>
      <w:r>
        <w:t>CHEER</w:t>
      </w:r>
    </w:p>
    <w:p w14:paraId="779B853F" w14:textId="626E2041" w:rsidR="00CA711B" w:rsidRDefault="001530BF" w:rsidP="00CA711B">
      <w:pPr>
        <w:pStyle w:val="NoSpacing"/>
        <w:ind w:left="720"/>
      </w:pPr>
      <w:r>
        <w:t>Br. Jack K</w:t>
      </w:r>
      <w:r w:rsidR="00687038">
        <w:t>irsch is doing well with his chemo</w:t>
      </w:r>
      <w:r w:rsidR="00A375B5">
        <w:t>.</w:t>
      </w:r>
    </w:p>
    <w:p w14:paraId="5F6010F1" w14:textId="77777777" w:rsidR="009B78C4" w:rsidRDefault="009B78C4" w:rsidP="00314053">
      <w:pPr>
        <w:pStyle w:val="NoSpacing"/>
        <w:jc w:val="center"/>
      </w:pPr>
    </w:p>
    <w:p w14:paraId="12A0174C" w14:textId="77777777" w:rsidR="00314053" w:rsidRDefault="00314053" w:rsidP="00314053">
      <w:pPr>
        <w:pStyle w:val="NoSpacing"/>
        <w:jc w:val="center"/>
      </w:pPr>
      <w:r>
        <w:t>OLD BUSINESS</w:t>
      </w:r>
    </w:p>
    <w:p w14:paraId="026C76A7" w14:textId="472B5519" w:rsidR="00284023" w:rsidRDefault="007A0D43" w:rsidP="00314053">
      <w:pPr>
        <w:pStyle w:val="NoSpacing"/>
        <w:jc w:val="center"/>
      </w:pPr>
      <w:r>
        <w:t>5,000.00 TO BE PRESENTED TO</w:t>
      </w:r>
      <w:r w:rsidR="0040150C">
        <w:t xml:space="preserve"> </w:t>
      </w:r>
      <w:r w:rsidR="00DD7E44">
        <w:t>R</w:t>
      </w:r>
      <w:r>
        <w:t>WB S</w:t>
      </w:r>
      <w:r w:rsidR="0076441A">
        <w:t>h</w:t>
      </w:r>
      <w:r>
        <w:t>a</w:t>
      </w:r>
      <w:r w:rsidR="0076441A">
        <w:t>wn Carrick</w:t>
      </w:r>
      <w:r w:rsidR="003431DA">
        <w:t xml:space="preserve"> at the </w:t>
      </w:r>
      <w:r w:rsidR="00E97AAC">
        <w:t>173</w:t>
      </w:r>
      <w:r w:rsidR="00E97AAC" w:rsidRPr="00927B21">
        <w:rPr>
          <w:vertAlign w:val="superscript"/>
        </w:rPr>
        <w:t>rd</w:t>
      </w:r>
      <w:r w:rsidR="00927B21">
        <w:t xml:space="preserve"> </w:t>
      </w:r>
      <w:r w:rsidR="003431DA">
        <w:t xml:space="preserve">annual </w:t>
      </w:r>
      <w:r w:rsidR="00927B21">
        <w:t>communica</w:t>
      </w:r>
      <w:r w:rsidR="00E83C05">
        <w:t>tion</w:t>
      </w:r>
      <w:r w:rsidR="003431DA">
        <w:t xml:space="preserve"> for Christmas in July</w:t>
      </w:r>
      <w:r w:rsidR="0076441A">
        <w:t xml:space="preserve"> </w:t>
      </w:r>
    </w:p>
    <w:p w14:paraId="1B0CB411" w14:textId="7AB07B85" w:rsidR="0050176D" w:rsidRDefault="0050176D" w:rsidP="00314053">
      <w:pPr>
        <w:pStyle w:val="NoSpacing"/>
        <w:jc w:val="center"/>
      </w:pPr>
      <w:r>
        <w:t>Officers Meeti</w:t>
      </w:r>
      <w:r w:rsidR="006C0648">
        <w:t xml:space="preserve">ng will be </w:t>
      </w:r>
      <w:r w:rsidR="00720440">
        <w:t>held on the 4</w:t>
      </w:r>
      <w:r w:rsidR="00720440" w:rsidRPr="00720440">
        <w:rPr>
          <w:vertAlign w:val="superscript"/>
        </w:rPr>
        <w:t>th</w:t>
      </w:r>
      <w:r w:rsidR="00720440">
        <w:t xml:space="preserve"> Thursday at</w:t>
      </w:r>
      <w:r w:rsidR="00632E80">
        <w:t xml:space="preserve"> 7pm going forward</w:t>
      </w:r>
      <w:r w:rsidR="001478CD">
        <w:t>, all are welcome</w:t>
      </w:r>
      <w:r w:rsidR="00C02C63">
        <w:t xml:space="preserve"> to attend.</w:t>
      </w:r>
    </w:p>
    <w:p w14:paraId="44441E42" w14:textId="2A162195" w:rsidR="00A375B5" w:rsidRDefault="00A375B5" w:rsidP="00314053">
      <w:pPr>
        <w:pStyle w:val="NoSpacing"/>
        <w:jc w:val="center"/>
      </w:pPr>
      <w:r>
        <w:t>CD</w:t>
      </w:r>
      <w:r w:rsidR="003F6B19">
        <w:t xml:space="preserve">S from Old NATIONAL </w:t>
      </w:r>
      <w:r w:rsidR="00285521">
        <w:t>will be com</w:t>
      </w:r>
      <w:r w:rsidR="005928EA">
        <w:t>bined</w:t>
      </w:r>
      <w:r w:rsidR="003E5A9E">
        <w:t>, 1 $10,000.00 cd will be made</w:t>
      </w:r>
    </w:p>
    <w:p w14:paraId="320B7307" w14:textId="7FBA0FBC" w:rsidR="00112805" w:rsidRDefault="00112805" w:rsidP="00314053">
      <w:pPr>
        <w:pStyle w:val="NoSpacing"/>
        <w:jc w:val="center"/>
      </w:pPr>
      <w:r>
        <w:t xml:space="preserve">Frames for photos are </w:t>
      </w:r>
      <w:r w:rsidR="001C43EA">
        <w:t>here need help installing</w:t>
      </w:r>
      <w:r w:rsidR="00D003A7">
        <w:t>. BR. Rich Persell has a lot of wood</w:t>
      </w:r>
      <w:r w:rsidR="005928EA">
        <w:t xml:space="preserve"> for this project</w:t>
      </w:r>
      <w:r w:rsidR="004845B2">
        <w:t xml:space="preserve"> </w:t>
      </w:r>
    </w:p>
    <w:p w14:paraId="6C868617" w14:textId="77777777" w:rsidR="004845B2" w:rsidRDefault="004845B2" w:rsidP="00314053">
      <w:pPr>
        <w:pStyle w:val="NoSpacing"/>
        <w:jc w:val="center"/>
      </w:pPr>
    </w:p>
    <w:p w14:paraId="5CAE3A6E" w14:textId="77777777" w:rsidR="009116B1" w:rsidRDefault="009116B1" w:rsidP="00314053">
      <w:pPr>
        <w:pStyle w:val="NoSpacing"/>
        <w:jc w:val="center"/>
      </w:pPr>
    </w:p>
    <w:p w14:paraId="394D1F6E" w14:textId="77777777" w:rsidR="009B78C4" w:rsidRDefault="009B78C4" w:rsidP="00314053">
      <w:pPr>
        <w:pStyle w:val="NoSpacing"/>
        <w:jc w:val="center"/>
      </w:pPr>
    </w:p>
    <w:p w14:paraId="22AA76BC" w14:textId="77777777" w:rsidR="00314053" w:rsidRDefault="00314053" w:rsidP="00314053">
      <w:pPr>
        <w:pStyle w:val="NoSpacing"/>
        <w:jc w:val="center"/>
      </w:pPr>
      <w:r>
        <w:t>NEW BUSINESS</w:t>
      </w:r>
    </w:p>
    <w:p w14:paraId="1726DF71" w14:textId="26B7E3DA" w:rsidR="00E83C05" w:rsidRDefault="00E83C05" w:rsidP="00314053">
      <w:pPr>
        <w:pStyle w:val="NoSpacing"/>
        <w:jc w:val="center"/>
      </w:pPr>
      <w:r>
        <w:t xml:space="preserve">Table Lodge will be on </w:t>
      </w:r>
      <w:r w:rsidR="001F5F0E">
        <w:t>May 29</w:t>
      </w:r>
      <w:r w:rsidR="001F5F0E" w:rsidRPr="001F5F0E">
        <w:rPr>
          <w:vertAlign w:val="superscript"/>
        </w:rPr>
        <w:t>th</w:t>
      </w:r>
      <w:r w:rsidR="001F5F0E">
        <w:t xml:space="preserve">, Prices starting at </w:t>
      </w:r>
      <w:r w:rsidR="00395C9D">
        <w:t>80.00</w:t>
      </w:r>
    </w:p>
    <w:p w14:paraId="0FBACB70" w14:textId="2D9E37C4" w:rsidR="00976212" w:rsidRDefault="002F357A" w:rsidP="00314053">
      <w:pPr>
        <w:pStyle w:val="NoSpacing"/>
        <w:jc w:val="center"/>
      </w:pPr>
      <w:r>
        <w:t xml:space="preserve">3 members will </w:t>
      </w:r>
      <w:r w:rsidR="0089317C">
        <w:t xml:space="preserve">be </w:t>
      </w:r>
      <w:r w:rsidR="00C349CD">
        <w:t xml:space="preserve">dropped </w:t>
      </w:r>
      <w:r w:rsidR="0089317C">
        <w:t>at our April meeting</w:t>
      </w:r>
      <w:r w:rsidR="005F2595">
        <w:t xml:space="preserve">; they </w:t>
      </w:r>
      <w:r w:rsidR="0081117C">
        <w:t>are</w:t>
      </w:r>
      <w:r w:rsidR="007B777A">
        <w:t xml:space="preserve"> Alex Crary, Patrick </w:t>
      </w:r>
      <w:r w:rsidR="0087745B">
        <w:t>Reiland, Shawn Shope</w:t>
      </w:r>
      <w:r w:rsidR="003E3883">
        <w:t>k.</w:t>
      </w:r>
    </w:p>
    <w:p w14:paraId="5F92E2C1" w14:textId="6BF71E1D" w:rsidR="002F357A" w:rsidRDefault="008F1C95" w:rsidP="00314053">
      <w:pPr>
        <w:pStyle w:val="NoSpacing"/>
        <w:jc w:val="center"/>
      </w:pPr>
      <w:r>
        <w:t xml:space="preserve"> BR Stephen Ingram</w:t>
      </w:r>
      <w:r w:rsidR="00976212">
        <w:t xml:space="preserve"> </w:t>
      </w:r>
      <w:r w:rsidR="009116B1">
        <w:t>has</w:t>
      </w:r>
      <w:r w:rsidR="00C349CD">
        <w:t xml:space="preserve"> had</w:t>
      </w:r>
      <w:r w:rsidR="00976212">
        <w:t xml:space="preserve"> the charter digitize</w:t>
      </w:r>
      <w:r w:rsidR="00A92F85">
        <w:t xml:space="preserve"> and copied</w:t>
      </w:r>
      <w:r w:rsidR="00CE172A">
        <w:t>.</w:t>
      </w:r>
    </w:p>
    <w:p w14:paraId="18AA8D54" w14:textId="5811AAA1" w:rsidR="00CE172A" w:rsidRDefault="00CB32B9" w:rsidP="00314053">
      <w:pPr>
        <w:pStyle w:val="NoSpacing"/>
        <w:jc w:val="center"/>
      </w:pPr>
      <w:r>
        <w:t>Grand Lodge</w:t>
      </w:r>
      <w:r w:rsidR="00667E34">
        <w:t xml:space="preserve"> </w:t>
      </w:r>
      <w:r w:rsidR="003C58BE">
        <w:t>Style of motions will be adopted</w:t>
      </w:r>
      <w:r w:rsidR="009C24E8">
        <w:t xml:space="preserve"> by Newport Lodge</w:t>
      </w:r>
    </w:p>
    <w:p w14:paraId="7A23E5C6" w14:textId="3FDD801E" w:rsidR="007700CF" w:rsidRDefault="008D32C1" w:rsidP="00314053">
      <w:pPr>
        <w:pStyle w:val="NoSpacing"/>
        <w:jc w:val="center"/>
      </w:pPr>
      <w:r>
        <w:t>Quantam</w:t>
      </w:r>
      <w:r w:rsidR="00635EA6">
        <w:t xml:space="preserve"> WI-FI</w:t>
      </w:r>
      <w:r>
        <w:t xml:space="preserve"> update by BR. Da</w:t>
      </w:r>
      <w:r w:rsidR="003C4B45">
        <w:t>vid Fi</w:t>
      </w:r>
      <w:r w:rsidR="00D14499">
        <w:t>r</w:t>
      </w:r>
      <w:r w:rsidR="003C4B45">
        <w:t>kus</w:t>
      </w:r>
    </w:p>
    <w:p w14:paraId="7822F9F3" w14:textId="2892639D" w:rsidR="00AC2427" w:rsidRDefault="00AC2427" w:rsidP="00314053">
      <w:pPr>
        <w:pStyle w:val="NoSpacing"/>
        <w:jc w:val="center"/>
      </w:pPr>
      <w:r>
        <w:t>MOTION AND 2</w:t>
      </w:r>
      <w:r w:rsidRPr="00FD70E8">
        <w:rPr>
          <w:vertAlign w:val="superscript"/>
        </w:rPr>
        <w:t>ND</w:t>
      </w:r>
      <w:r w:rsidR="00FD70E8">
        <w:t xml:space="preserve"> to proceed with WI-FI</w:t>
      </w:r>
      <w:r w:rsidR="00B50A12">
        <w:t xml:space="preserve"> APPROVED</w:t>
      </w:r>
    </w:p>
    <w:p w14:paraId="3449E332" w14:textId="4B53EA61" w:rsidR="00297EC0" w:rsidRDefault="00CA5031" w:rsidP="00314053">
      <w:pPr>
        <w:pStyle w:val="NoSpacing"/>
        <w:jc w:val="center"/>
      </w:pPr>
      <w:r>
        <w:t>L.E.O.</w:t>
      </w:r>
    </w:p>
    <w:p w14:paraId="5F835221" w14:textId="1EA75556" w:rsidR="009B78C4" w:rsidRDefault="00CA5031" w:rsidP="00314053">
      <w:pPr>
        <w:pStyle w:val="NoSpacing"/>
        <w:jc w:val="center"/>
      </w:pPr>
      <w:r>
        <w:t xml:space="preserve">RWB </w:t>
      </w:r>
      <w:r w:rsidR="00472DA9">
        <w:t xml:space="preserve">Reed </w:t>
      </w:r>
      <w:r w:rsidR="00364A1A">
        <w:t>Enderersbe</w:t>
      </w:r>
      <w:r w:rsidR="001E3B71">
        <w:t xml:space="preserve"> spoke a</w:t>
      </w:r>
      <w:r w:rsidR="00887626">
        <w:t>bout</w:t>
      </w:r>
      <w:r w:rsidR="003B0EAD">
        <w:t xml:space="preserve"> the history of Newport </w:t>
      </w:r>
      <w:r w:rsidR="005046C1">
        <w:t>Lodge, very good presentation</w:t>
      </w:r>
      <w:r w:rsidR="00E954BA">
        <w:t>.</w:t>
      </w:r>
    </w:p>
    <w:p w14:paraId="0099BFA6" w14:textId="77777777" w:rsidR="00314053" w:rsidRDefault="00314053" w:rsidP="00314053">
      <w:pPr>
        <w:pStyle w:val="NoSpacing"/>
        <w:jc w:val="center"/>
      </w:pPr>
      <w:r>
        <w:t>CLOSING</w:t>
      </w:r>
    </w:p>
    <w:p w14:paraId="18755C63" w14:textId="7BD1FBFB" w:rsidR="003E3883" w:rsidRDefault="003E3883" w:rsidP="00314053">
      <w:pPr>
        <w:pStyle w:val="NoSpacing"/>
        <w:jc w:val="center"/>
      </w:pPr>
      <w:r>
        <w:t>Closed in due form</w:t>
      </w:r>
      <w:r w:rsidR="009B78C4">
        <w:t xml:space="preserve"> and harmony at 8</w:t>
      </w:r>
      <w:r w:rsidR="00E954BA">
        <w:t xml:space="preserve">52 </w:t>
      </w:r>
      <w:r w:rsidR="009B78C4">
        <w:t>pm</w:t>
      </w:r>
    </w:p>
    <w:p w14:paraId="23A86D4A" w14:textId="4F416834" w:rsidR="00610F3C" w:rsidRDefault="00610F3C" w:rsidP="00314053">
      <w:pPr>
        <w:pStyle w:val="NoSpacing"/>
        <w:jc w:val="center"/>
      </w:pPr>
    </w:p>
    <w:p w14:paraId="255A035F" w14:textId="77777777" w:rsidR="00314053" w:rsidRDefault="00314053" w:rsidP="00314053">
      <w:pPr>
        <w:pStyle w:val="NoSpacing"/>
        <w:jc w:val="center"/>
      </w:pPr>
    </w:p>
    <w:p w14:paraId="0940129B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7A168109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t>Stephen M. Ingram</w:t>
      </w:r>
    </w:p>
    <w:p w14:paraId="4C612BB8" w14:textId="77777777" w:rsidR="005C04E4" w:rsidRDefault="005C04E4" w:rsidP="005C04E4">
      <w:pPr>
        <w:pStyle w:val="NoSpacing"/>
      </w:pPr>
      <w:r>
        <w:t>Stephen M. Ingram/Secretary</w:t>
      </w:r>
    </w:p>
    <w:p w14:paraId="46D71439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442FBB81" w14:textId="77777777" w:rsidR="005C04E4" w:rsidRDefault="005C04E4" w:rsidP="005C04E4">
      <w:pPr>
        <w:pStyle w:val="NoSpacing"/>
      </w:pPr>
      <w:hyperlink r:id="rId6" w:history="1">
        <w:r w:rsidRPr="000B2FA1">
          <w:rPr>
            <w:rStyle w:val="Hyperlink"/>
          </w:rPr>
          <w:t>ingramsrm@gmail.com</w:t>
        </w:r>
      </w:hyperlink>
    </w:p>
    <w:p w14:paraId="763913CF" w14:textId="77777777" w:rsidR="005C04E4" w:rsidRDefault="005C04E4" w:rsidP="005C04E4">
      <w:pPr>
        <w:pStyle w:val="NoSpacing"/>
      </w:pPr>
      <w:r>
        <w:t>651-757-8046</w:t>
      </w:r>
    </w:p>
    <w:p w14:paraId="06B9E523" w14:textId="77777777" w:rsidR="005C04E4" w:rsidRPr="005E2EBE" w:rsidRDefault="005C04E4" w:rsidP="005C04E4">
      <w:pPr>
        <w:pStyle w:val="NoSpacing"/>
      </w:pPr>
    </w:p>
    <w:p w14:paraId="249829C9" w14:textId="77777777" w:rsidR="00262AB9" w:rsidRDefault="00262AB9" w:rsidP="00BE600B">
      <w:pPr>
        <w:rPr>
          <w:sz w:val="28"/>
          <w:szCs w:val="28"/>
        </w:rPr>
      </w:pPr>
    </w:p>
    <w:p w14:paraId="7C87D517" w14:textId="77777777" w:rsidR="00262AB9" w:rsidRDefault="00262AB9" w:rsidP="00BE600B">
      <w:pPr>
        <w:rPr>
          <w:sz w:val="28"/>
          <w:szCs w:val="28"/>
        </w:rPr>
      </w:pPr>
    </w:p>
    <w:p w14:paraId="0206C1BB" w14:textId="77777777" w:rsidR="00262AB9" w:rsidRDefault="00262AB9" w:rsidP="00BE600B">
      <w:pPr>
        <w:rPr>
          <w:sz w:val="28"/>
          <w:szCs w:val="28"/>
        </w:rPr>
      </w:pPr>
    </w:p>
    <w:p w14:paraId="5842C579" w14:textId="77777777" w:rsidR="00262AB9" w:rsidRDefault="00262AB9" w:rsidP="00BE600B"/>
    <w:p w14:paraId="149EA90D" w14:textId="77777777" w:rsidR="00262AB9" w:rsidRDefault="00262AB9" w:rsidP="00BE600B"/>
    <w:p w14:paraId="25C80608" w14:textId="77777777" w:rsidR="00262AB9" w:rsidRDefault="00262AB9" w:rsidP="00BE600B">
      <w:pPr>
        <w:rPr>
          <w:sz w:val="28"/>
          <w:szCs w:val="28"/>
        </w:rPr>
      </w:pPr>
    </w:p>
    <w:p w14:paraId="059C1E20" w14:textId="77777777" w:rsidR="00262AB9" w:rsidRDefault="00262AB9" w:rsidP="00BE600B">
      <w:pPr>
        <w:rPr>
          <w:sz w:val="28"/>
          <w:szCs w:val="28"/>
        </w:rPr>
      </w:pPr>
    </w:p>
    <w:p w14:paraId="513C7476" w14:textId="77777777" w:rsidR="00262AB9" w:rsidRDefault="00262AB9" w:rsidP="00BE600B">
      <w:pPr>
        <w:rPr>
          <w:sz w:val="28"/>
          <w:szCs w:val="28"/>
        </w:rPr>
      </w:pPr>
    </w:p>
    <w:p w14:paraId="174CAD9C" w14:textId="77777777" w:rsidR="00262AB9" w:rsidRDefault="00262AB9" w:rsidP="00BE600B">
      <w:pPr>
        <w:rPr>
          <w:sz w:val="28"/>
          <w:szCs w:val="28"/>
        </w:rPr>
      </w:pPr>
    </w:p>
    <w:p w14:paraId="73ACEBDF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234E3"/>
    <w:multiLevelType w:val="hybridMultilevel"/>
    <w:tmpl w:val="7E202D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5067"/>
    <w:multiLevelType w:val="hybridMultilevel"/>
    <w:tmpl w:val="7C4C09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558577">
    <w:abstractNumId w:val="1"/>
  </w:num>
  <w:num w:numId="2" w16cid:durableId="189700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DB"/>
    <w:rsid w:val="00012357"/>
    <w:rsid w:val="00063E2E"/>
    <w:rsid w:val="00097A50"/>
    <w:rsid w:val="000E6ED1"/>
    <w:rsid w:val="001016D2"/>
    <w:rsid w:val="00112805"/>
    <w:rsid w:val="00123E9E"/>
    <w:rsid w:val="00124BE4"/>
    <w:rsid w:val="001471A4"/>
    <w:rsid w:val="001478CD"/>
    <w:rsid w:val="00152E0F"/>
    <w:rsid w:val="001530BF"/>
    <w:rsid w:val="00171C14"/>
    <w:rsid w:val="001A1A00"/>
    <w:rsid w:val="001C43EA"/>
    <w:rsid w:val="001D49D2"/>
    <w:rsid w:val="001D7C4B"/>
    <w:rsid w:val="001E3B71"/>
    <w:rsid w:val="001F2A60"/>
    <w:rsid w:val="001F5F0E"/>
    <w:rsid w:val="00202094"/>
    <w:rsid w:val="00216B45"/>
    <w:rsid w:val="00217EAB"/>
    <w:rsid w:val="00226693"/>
    <w:rsid w:val="002313CB"/>
    <w:rsid w:val="0024421F"/>
    <w:rsid w:val="002561A5"/>
    <w:rsid w:val="00262AB9"/>
    <w:rsid w:val="002661E7"/>
    <w:rsid w:val="00284023"/>
    <w:rsid w:val="00285521"/>
    <w:rsid w:val="00297EC0"/>
    <w:rsid w:val="002A0E1A"/>
    <w:rsid w:val="002A217F"/>
    <w:rsid w:val="002A456D"/>
    <w:rsid w:val="002B1065"/>
    <w:rsid w:val="002C1E98"/>
    <w:rsid w:val="002C5C4D"/>
    <w:rsid w:val="002D17DD"/>
    <w:rsid w:val="002E0ADE"/>
    <w:rsid w:val="002F2248"/>
    <w:rsid w:val="002F357A"/>
    <w:rsid w:val="00314053"/>
    <w:rsid w:val="003200A1"/>
    <w:rsid w:val="00336A23"/>
    <w:rsid w:val="003431DA"/>
    <w:rsid w:val="00364A1A"/>
    <w:rsid w:val="00381BE7"/>
    <w:rsid w:val="00381DFA"/>
    <w:rsid w:val="00395C9D"/>
    <w:rsid w:val="003B0EAD"/>
    <w:rsid w:val="003C4B45"/>
    <w:rsid w:val="003C58BE"/>
    <w:rsid w:val="003E3883"/>
    <w:rsid w:val="003E4112"/>
    <w:rsid w:val="003E5A9E"/>
    <w:rsid w:val="003F6B19"/>
    <w:rsid w:val="0040150C"/>
    <w:rsid w:val="00403952"/>
    <w:rsid w:val="004070AA"/>
    <w:rsid w:val="00414148"/>
    <w:rsid w:val="00431087"/>
    <w:rsid w:val="0046248E"/>
    <w:rsid w:val="004706FA"/>
    <w:rsid w:val="00472DA9"/>
    <w:rsid w:val="004845B2"/>
    <w:rsid w:val="00485A19"/>
    <w:rsid w:val="00493368"/>
    <w:rsid w:val="004A10AD"/>
    <w:rsid w:val="004E7B05"/>
    <w:rsid w:val="0050176D"/>
    <w:rsid w:val="005046C1"/>
    <w:rsid w:val="0055173C"/>
    <w:rsid w:val="00576BFA"/>
    <w:rsid w:val="005928EA"/>
    <w:rsid w:val="005C04E4"/>
    <w:rsid w:val="005C2DF2"/>
    <w:rsid w:val="005E1671"/>
    <w:rsid w:val="005E2EBE"/>
    <w:rsid w:val="005F0103"/>
    <w:rsid w:val="005F2595"/>
    <w:rsid w:val="005F2654"/>
    <w:rsid w:val="00610F3C"/>
    <w:rsid w:val="00614EC3"/>
    <w:rsid w:val="00615C22"/>
    <w:rsid w:val="00632E80"/>
    <w:rsid w:val="00635EA6"/>
    <w:rsid w:val="00667E34"/>
    <w:rsid w:val="006735FC"/>
    <w:rsid w:val="00674115"/>
    <w:rsid w:val="00675767"/>
    <w:rsid w:val="00681864"/>
    <w:rsid w:val="00687038"/>
    <w:rsid w:val="006A27C7"/>
    <w:rsid w:val="006A7A89"/>
    <w:rsid w:val="006A7D4E"/>
    <w:rsid w:val="006B6FF2"/>
    <w:rsid w:val="006C0648"/>
    <w:rsid w:val="006D2D81"/>
    <w:rsid w:val="006F0732"/>
    <w:rsid w:val="00720440"/>
    <w:rsid w:val="00725BB4"/>
    <w:rsid w:val="00732C39"/>
    <w:rsid w:val="00733EEA"/>
    <w:rsid w:val="00746ED2"/>
    <w:rsid w:val="0076441A"/>
    <w:rsid w:val="007700CF"/>
    <w:rsid w:val="00772929"/>
    <w:rsid w:val="007811B8"/>
    <w:rsid w:val="007A0D43"/>
    <w:rsid w:val="007B6B0A"/>
    <w:rsid w:val="007B777A"/>
    <w:rsid w:val="007C25D7"/>
    <w:rsid w:val="007D34B8"/>
    <w:rsid w:val="007F636F"/>
    <w:rsid w:val="0081117C"/>
    <w:rsid w:val="00816F45"/>
    <w:rsid w:val="008440B1"/>
    <w:rsid w:val="008533D2"/>
    <w:rsid w:val="008611A2"/>
    <w:rsid w:val="008707C9"/>
    <w:rsid w:val="0087745B"/>
    <w:rsid w:val="00887626"/>
    <w:rsid w:val="00891B56"/>
    <w:rsid w:val="0089317C"/>
    <w:rsid w:val="008A1719"/>
    <w:rsid w:val="008A5206"/>
    <w:rsid w:val="008B080C"/>
    <w:rsid w:val="008B6EDA"/>
    <w:rsid w:val="008D32C1"/>
    <w:rsid w:val="008E290C"/>
    <w:rsid w:val="008F1C95"/>
    <w:rsid w:val="00910BEB"/>
    <w:rsid w:val="009116B1"/>
    <w:rsid w:val="00922772"/>
    <w:rsid w:val="009239DB"/>
    <w:rsid w:val="00924E9E"/>
    <w:rsid w:val="009256C9"/>
    <w:rsid w:val="00927B21"/>
    <w:rsid w:val="00936E5C"/>
    <w:rsid w:val="00961CA4"/>
    <w:rsid w:val="00976212"/>
    <w:rsid w:val="009967D1"/>
    <w:rsid w:val="009B78C4"/>
    <w:rsid w:val="009C0789"/>
    <w:rsid w:val="009C07B7"/>
    <w:rsid w:val="009C10CB"/>
    <w:rsid w:val="009C24E8"/>
    <w:rsid w:val="009C2839"/>
    <w:rsid w:val="009D0E84"/>
    <w:rsid w:val="00A219DB"/>
    <w:rsid w:val="00A35450"/>
    <w:rsid w:val="00A375B5"/>
    <w:rsid w:val="00A45EFE"/>
    <w:rsid w:val="00A4703E"/>
    <w:rsid w:val="00A4792A"/>
    <w:rsid w:val="00A72BD2"/>
    <w:rsid w:val="00A73CA2"/>
    <w:rsid w:val="00A92F85"/>
    <w:rsid w:val="00AB7FC5"/>
    <w:rsid w:val="00AC2427"/>
    <w:rsid w:val="00AE47B5"/>
    <w:rsid w:val="00B2603B"/>
    <w:rsid w:val="00B3164F"/>
    <w:rsid w:val="00B4015D"/>
    <w:rsid w:val="00B4419C"/>
    <w:rsid w:val="00B50A12"/>
    <w:rsid w:val="00B96DC1"/>
    <w:rsid w:val="00BC34B9"/>
    <w:rsid w:val="00BE600B"/>
    <w:rsid w:val="00C02C63"/>
    <w:rsid w:val="00C349CD"/>
    <w:rsid w:val="00C5657A"/>
    <w:rsid w:val="00C56943"/>
    <w:rsid w:val="00C92E9F"/>
    <w:rsid w:val="00CA5031"/>
    <w:rsid w:val="00CA711B"/>
    <w:rsid w:val="00CB04EE"/>
    <w:rsid w:val="00CB2E61"/>
    <w:rsid w:val="00CB32B9"/>
    <w:rsid w:val="00CB565B"/>
    <w:rsid w:val="00CC1D8C"/>
    <w:rsid w:val="00CE172A"/>
    <w:rsid w:val="00CE21A9"/>
    <w:rsid w:val="00D003A7"/>
    <w:rsid w:val="00D01F5E"/>
    <w:rsid w:val="00D14499"/>
    <w:rsid w:val="00D15AD3"/>
    <w:rsid w:val="00D27E21"/>
    <w:rsid w:val="00D54E32"/>
    <w:rsid w:val="00D61250"/>
    <w:rsid w:val="00D653DF"/>
    <w:rsid w:val="00D72A89"/>
    <w:rsid w:val="00DA14C7"/>
    <w:rsid w:val="00DA1DB0"/>
    <w:rsid w:val="00DD0847"/>
    <w:rsid w:val="00DD252A"/>
    <w:rsid w:val="00DD3169"/>
    <w:rsid w:val="00DD7E44"/>
    <w:rsid w:val="00E00023"/>
    <w:rsid w:val="00E01643"/>
    <w:rsid w:val="00E06F9F"/>
    <w:rsid w:val="00E309BB"/>
    <w:rsid w:val="00E53FBC"/>
    <w:rsid w:val="00E55382"/>
    <w:rsid w:val="00E65BEF"/>
    <w:rsid w:val="00E661AA"/>
    <w:rsid w:val="00E83C05"/>
    <w:rsid w:val="00E87B74"/>
    <w:rsid w:val="00E954BA"/>
    <w:rsid w:val="00E97AAC"/>
    <w:rsid w:val="00EA2E50"/>
    <w:rsid w:val="00EA5BDC"/>
    <w:rsid w:val="00EE2AD4"/>
    <w:rsid w:val="00EF3CD4"/>
    <w:rsid w:val="00F21D2E"/>
    <w:rsid w:val="00F3463B"/>
    <w:rsid w:val="00F40A77"/>
    <w:rsid w:val="00F42BE0"/>
    <w:rsid w:val="00F54D8E"/>
    <w:rsid w:val="00FA1F8F"/>
    <w:rsid w:val="00FD70E8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5156"/>
  <w15:chartTrackingRefBased/>
  <w15:docId w15:val="{C8852EE6-FAEC-4CAF-9309-9F5FA0B2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gramsrm@gmail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esktop\Custom%20Office%20Templates\NEWPORT%20MASONIC%20LODGE2026%20meeting%20templa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LODGE2026 meeting templare</Template>
  <TotalTime>186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205</cp:revision>
  <cp:lastPrinted>2026-02-18T16:20:00Z</cp:lastPrinted>
  <dcterms:created xsi:type="dcterms:W3CDTF">2026-02-04T17:03:00Z</dcterms:created>
  <dcterms:modified xsi:type="dcterms:W3CDTF">2026-02-18T16:22:00Z</dcterms:modified>
</cp:coreProperties>
</file>