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0733E" w14:textId="77777777" w:rsidR="00BE600B" w:rsidRDefault="00BE600B">
      <w:pPr>
        <w:rPr>
          <w:sz w:val="40"/>
          <w:szCs w:val="40"/>
        </w:rPr>
      </w:pPr>
      <w:r w:rsidRPr="00BE600B">
        <w:rPr>
          <w:noProof/>
          <w:sz w:val="40"/>
          <w:szCs w:val="40"/>
        </w:rPr>
        <w:drawing>
          <wp:inline distT="0" distB="0" distL="0" distR="0" wp14:anchorId="37455239" wp14:editId="79703177">
            <wp:extent cx="1345593" cy="831215"/>
            <wp:effectExtent l="0" t="0" r="698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WP-Logo1.t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9760" cy="1068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NEWPORT</w:t>
      </w:r>
      <w:r w:rsidR="008A5206">
        <w:rPr>
          <w:sz w:val="40"/>
          <w:szCs w:val="40"/>
        </w:rPr>
        <w:t xml:space="preserve"> MASONIC</w:t>
      </w:r>
      <w:r>
        <w:rPr>
          <w:sz w:val="40"/>
          <w:szCs w:val="40"/>
        </w:rPr>
        <w:t xml:space="preserve"> LODGE # 118</w:t>
      </w:r>
    </w:p>
    <w:p w14:paraId="5571FE18" w14:textId="6C22ACC7" w:rsidR="00E87B74" w:rsidRDefault="00414148" w:rsidP="00BE600B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  <w:r w:rsidR="00A35450">
        <w:rPr>
          <w:sz w:val="40"/>
          <w:szCs w:val="40"/>
        </w:rPr>
        <w:t>Stated</w:t>
      </w:r>
      <w:r w:rsidR="00BE600B">
        <w:rPr>
          <w:sz w:val="40"/>
          <w:szCs w:val="40"/>
        </w:rPr>
        <w:t xml:space="preserve"> </w:t>
      </w:r>
      <w:r w:rsidR="00E01643">
        <w:rPr>
          <w:sz w:val="40"/>
          <w:szCs w:val="40"/>
        </w:rPr>
        <w:t>Meeting, JANUARY</w:t>
      </w:r>
      <w:r w:rsidR="00E661AA">
        <w:rPr>
          <w:sz w:val="40"/>
          <w:szCs w:val="40"/>
        </w:rPr>
        <w:t xml:space="preserve"> 12,</w:t>
      </w:r>
      <w:r w:rsidR="00A35450">
        <w:rPr>
          <w:sz w:val="40"/>
          <w:szCs w:val="40"/>
        </w:rPr>
        <w:t xml:space="preserve"> </w:t>
      </w:r>
      <w:r w:rsidR="00E01643">
        <w:rPr>
          <w:sz w:val="40"/>
          <w:szCs w:val="40"/>
        </w:rPr>
        <w:t>2026,</w:t>
      </w:r>
      <w:r w:rsidR="005E2EBE">
        <w:rPr>
          <w:sz w:val="40"/>
          <w:szCs w:val="40"/>
        </w:rPr>
        <w:t xml:space="preserve"> A.D., 60</w:t>
      </w:r>
      <w:r w:rsidR="00AE47B5">
        <w:rPr>
          <w:sz w:val="40"/>
          <w:szCs w:val="40"/>
        </w:rPr>
        <w:t>2</w:t>
      </w:r>
      <w:r w:rsidR="009239DB">
        <w:rPr>
          <w:sz w:val="40"/>
          <w:szCs w:val="40"/>
        </w:rPr>
        <w:t>6</w:t>
      </w:r>
      <w:r w:rsidR="005E2EBE">
        <w:rPr>
          <w:sz w:val="40"/>
          <w:szCs w:val="40"/>
        </w:rPr>
        <w:t xml:space="preserve"> A.L.</w:t>
      </w:r>
    </w:p>
    <w:p w14:paraId="112DC034" w14:textId="45A6D4B0" w:rsidR="00BE600B" w:rsidRDefault="00BE600B" w:rsidP="00BE600B">
      <w:pPr>
        <w:rPr>
          <w:sz w:val="28"/>
          <w:szCs w:val="28"/>
        </w:rPr>
      </w:pPr>
      <w:r w:rsidRPr="005E2EBE">
        <w:rPr>
          <w:sz w:val="24"/>
          <w:szCs w:val="24"/>
        </w:rPr>
        <w:t>Worshipful</w:t>
      </w:r>
      <w:r>
        <w:rPr>
          <w:sz w:val="28"/>
          <w:szCs w:val="28"/>
        </w:rPr>
        <w:t xml:space="preserve"> </w:t>
      </w:r>
      <w:r w:rsidRPr="005E2EBE">
        <w:rPr>
          <w:sz w:val="24"/>
          <w:szCs w:val="24"/>
        </w:rPr>
        <w:t>Master</w:t>
      </w:r>
      <w:r w:rsidR="002F2248">
        <w:rPr>
          <w:sz w:val="24"/>
          <w:szCs w:val="24"/>
        </w:rPr>
        <w:t xml:space="preserve"> WB</w:t>
      </w:r>
      <w:r w:rsidR="009239DB">
        <w:rPr>
          <w:sz w:val="24"/>
          <w:szCs w:val="24"/>
        </w:rPr>
        <w:t xml:space="preserve"> MARC LOVIN</w:t>
      </w:r>
      <w:r w:rsidR="002F2248">
        <w:rPr>
          <w:sz w:val="24"/>
          <w:szCs w:val="24"/>
        </w:rPr>
        <w:t xml:space="preserve"> </w:t>
      </w:r>
      <w:r w:rsidRPr="005E2EBE">
        <w:rPr>
          <w:sz w:val="24"/>
          <w:szCs w:val="24"/>
        </w:rPr>
        <w:t xml:space="preserve">      </w:t>
      </w:r>
      <w:r w:rsidR="005E2EBE">
        <w:rPr>
          <w:sz w:val="24"/>
          <w:szCs w:val="24"/>
        </w:rPr>
        <w:t xml:space="preserve">              </w:t>
      </w:r>
      <w:r w:rsidRPr="005E2EBE">
        <w:rPr>
          <w:sz w:val="24"/>
          <w:szCs w:val="24"/>
        </w:rPr>
        <w:t xml:space="preserve">      </w:t>
      </w:r>
      <w:r w:rsidR="00431087">
        <w:rPr>
          <w:sz w:val="24"/>
          <w:szCs w:val="24"/>
        </w:rPr>
        <w:t xml:space="preserve">      </w:t>
      </w:r>
      <w:r w:rsidRPr="005E2EBE">
        <w:rPr>
          <w:sz w:val="24"/>
          <w:szCs w:val="24"/>
        </w:rPr>
        <w:t xml:space="preserve">  SR. Warden</w:t>
      </w:r>
      <w:r w:rsidR="002F2248">
        <w:rPr>
          <w:sz w:val="24"/>
          <w:szCs w:val="24"/>
        </w:rPr>
        <w:t xml:space="preserve"> </w:t>
      </w:r>
      <w:r w:rsidR="00AE47B5">
        <w:rPr>
          <w:sz w:val="24"/>
          <w:szCs w:val="24"/>
        </w:rPr>
        <w:t xml:space="preserve">WB </w:t>
      </w:r>
      <w:r w:rsidR="009239DB">
        <w:rPr>
          <w:sz w:val="24"/>
          <w:szCs w:val="24"/>
        </w:rPr>
        <w:t>HUNTER PETTIT</w:t>
      </w:r>
      <w:r>
        <w:rPr>
          <w:sz w:val="28"/>
          <w:szCs w:val="28"/>
        </w:rPr>
        <w:t xml:space="preserve"> </w:t>
      </w:r>
    </w:p>
    <w:p w14:paraId="23334A6F" w14:textId="5819D883" w:rsidR="00BE600B" w:rsidRPr="005E2EBE" w:rsidRDefault="00BE600B" w:rsidP="00BE600B">
      <w:pPr>
        <w:rPr>
          <w:sz w:val="24"/>
          <w:szCs w:val="24"/>
        </w:rPr>
      </w:pPr>
      <w:r w:rsidRPr="005E2EBE">
        <w:rPr>
          <w:sz w:val="24"/>
          <w:szCs w:val="24"/>
        </w:rPr>
        <w:t>JR. Warden</w:t>
      </w:r>
      <w:r w:rsidR="008A5206">
        <w:rPr>
          <w:sz w:val="24"/>
          <w:szCs w:val="24"/>
        </w:rPr>
        <w:t xml:space="preserve"> </w:t>
      </w:r>
      <w:r w:rsidR="009239DB">
        <w:rPr>
          <w:sz w:val="24"/>
          <w:szCs w:val="24"/>
        </w:rPr>
        <w:t>RWB FRANK SPEVAK</w:t>
      </w:r>
      <w:r w:rsidRPr="005E2EBE">
        <w:rPr>
          <w:sz w:val="24"/>
          <w:szCs w:val="24"/>
        </w:rPr>
        <w:t xml:space="preserve">             </w:t>
      </w:r>
      <w:r w:rsidR="005E2EBE">
        <w:rPr>
          <w:sz w:val="24"/>
          <w:szCs w:val="24"/>
        </w:rPr>
        <w:t xml:space="preserve">              </w:t>
      </w:r>
      <w:r w:rsidR="00AE47B5">
        <w:rPr>
          <w:sz w:val="24"/>
          <w:szCs w:val="24"/>
        </w:rPr>
        <w:t xml:space="preserve">         </w:t>
      </w:r>
      <w:r w:rsidR="005E2EBE">
        <w:rPr>
          <w:sz w:val="24"/>
          <w:szCs w:val="24"/>
        </w:rPr>
        <w:t xml:space="preserve"> </w:t>
      </w:r>
      <w:r w:rsidR="00414148">
        <w:rPr>
          <w:sz w:val="24"/>
          <w:szCs w:val="24"/>
        </w:rPr>
        <w:t xml:space="preserve">   </w:t>
      </w:r>
      <w:r w:rsidRPr="005E2EBE">
        <w:rPr>
          <w:sz w:val="24"/>
          <w:szCs w:val="24"/>
        </w:rPr>
        <w:t xml:space="preserve">   SR. Deaco</w:t>
      </w:r>
      <w:r w:rsidR="00D61250" w:rsidRPr="005E2EBE">
        <w:rPr>
          <w:sz w:val="24"/>
          <w:szCs w:val="24"/>
        </w:rPr>
        <w:t>n</w:t>
      </w:r>
      <w:r w:rsidR="009239DB">
        <w:rPr>
          <w:sz w:val="24"/>
          <w:szCs w:val="24"/>
        </w:rPr>
        <w:t xml:space="preserve"> WB NICOLAS NICOLAZZI</w:t>
      </w:r>
    </w:p>
    <w:p w14:paraId="01BB3901" w14:textId="71FFA610" w:rsidR="00262AB9" w:rsidRPr="005E2EBE" w:rsidRDefault="00262AB9" w:rsidP="00BE600B">
      <w:pPr>
        <w:rPr>
          <w:sz w:val="24"/>
          <w:szCs w:val="24"/>
        </w:rPr>
      </w:pPr>
      <w:r w:rsidRPr="005E2EBE">
        <w:rPr>
          <w:sz w:val="24"/>
          <w:szCs w:val="24"/>
        </w:rPr>
        <w:t>JR. Deacon</w:t>
      </w:r>
      <w:r w:rsidR="009239DB">
        <w:rPr>
          <w:sz w:val="24"/>
          <w:szCs w:val="24"/>
        </w:rPr>
        <w:t xml:space="preserve"> BR RICH PERSELL</w:t>
      </w:r>
      <w:r w:rsidR="008A5206">
        <w:rPr>
          <w:sz w:val="24"/>
          <w:szCs w:val="24"/>
        </w:rPr>
        <w:t xml:space="preserve"> </w:t>
      </w:r>
      <w:r w:rsidRPr="005E2EBE">
        <w:rPr>
          <w:sz w:val="24"/>
          <w:szCs w:val="24"/>
        </w:rPr>
        <w:t xml:space="preserve">          </w:t>
      </w:r>
      <w:r w:rsidR="005E2EBE">
        <w:rPr>
          <w:sz w:val="24"/>
          <w:szCs w:val="24"/>
        </w:rPr>
        <w:t xml:space="preserve">               </w:t>
      </w:r>
      <w:r w:rsidRPr="005E2EBE">
        <w:rPr>
          <w:sz w:val="24"/>
          <w:szCs w:val="24"/>
        </w:rPr>
        <w:t xml:space="preserve">  </w:t>
      </w:r>
      <w:r w:rsidR="008A5206">
        <w:rPr>
          <w:sz w:val="24"/>
          <w:szCs w:val="24"/>
        </w:rPr>
        <w:t xml:space="preserve"> </w:t>
      </w:r>
      <w:r w:rsidR="00AE47B5">
        <w:rPr>
          <w:sz w:val="24"/>
          <w:szCs w:val="24"/>
        </w:rPr>
        <w:t xml:space="preserve">                 </w:t>
      </w:r>
      <w:r w:rsidR="008A5206">
        <w:rPr>
          <w:sz w:val="24"/>
          <w:szCs w:val="24"/>
        </w:rPr>
        <w:t xml:space="preserve"> </w:t>
      </w:r>
      <w:r w:rsidR="00431087">
        <w:rPr>
          <w:sz w:val="24"/>
          <w:szCs w:val="24"/>
        </w:rPr>
        <w:t xml:space="preserve"> </w:t>
      </w:r>
      <w:r w:rsidRPr="005E2EBE">
        <w:rPr>
          <w:sz w:val="24"/>
          <w:szCs w:val="24"/>
        </w:rPr>
        <w:t xml:space="preserve">  Treasurer</w:t>
      </w:r>
      <w:r w:rsidR="00414148">
        <w:rPr>
          <w:sz w:val="24"/>
          <w:szCs w:val="24"/>
        </w:rPr>
        <w:t xml:space="preserve"> </w:t>
      </w:r>
      <w:r w:rsidR="00AE47B5">
        <w:rPr>
          <w:sz w:val="24"/>
          <w:szCs w:val="24"/>
        </w:rPr>
        <w:t xml:space="preserve">WB </w:t>
      </w:r>
      <w:r w:rsidR="009239DB">
        <w:rPr>
          <w:sz w:val="24"/>
          <w:szCs w:val="24"/>
        </w:rPr>
        <w:t>JOHN HAWTHORNE</w:t>
      </w:r>
    </w:p>
    <w:p w14:paraId="06868314" w14:textId="4B68F14E" w:rsidR="00262AB9" w:rsidRPr="005E2EBE" w:rsidRDefault="00262AB9" w:rsidP="00BE600B">
      <w:r w:rsidRPr="005E2EBE">
        <w:t>Secretary</w:t>
      </w:r>
      <w:r w:rsidR="002F2248">
        <w:t xml:space="preserve"> BR S</w:t>
      </w:r>
      <w:r w:rsidR="009239DB">
        <w:t>TEPHEN INGRAM</w:t>
      </w:r>
      <w:r w:rsidRPr="005E2EBE">
        <w:t xml:space="preserve">                          </w:t>
      </w:r>
      <w:r w:rsidR="005E2EBE">
        <w:t xml:space="preserve">            </w:t>
      </w:r>
      <w:r w:rsidR="00124BE4">
        <w:t xml:space="preserve"> </w:t>
      </w:r>
      <w:r w:rsidR="005E2EBE">
        <w:t xml:space="preserve"> </w:t>
      </w:r>
      <w:r w:rsidR="00414148">
        <w:t xml:space="preserve">    </w:t>
      </w:r>
      <w:r w:rsidR="005E2EBE">
        <w:t xml:space="preserve"> </w:t>
      </w:r>
      <w:r w:rsidR="008A5206">
        <w:t xml:space="preserve"> </w:t>
      </w:r>
      <w:r w:rsidR="005E2EBE">
        <w:t xml:space="preserve">     </w:t>
      </w:r>
      <w:r w:rsidR="00431087">
        <w:t xml:space="preserve"> </w:t>
      </w:r>
      <w:r w:rsidRPr="005E2EBE">
        <w:t xml:space="preserve"> SR. Stewar</w:t>
      </w:r>
      <w:r w:rsidR="009239DB">
        <w:t>d</w:t>
      </w:r>
    </w:p>
    <w:p w14:paraId="715F5415" w14:textId="7904DCE8" w:rsidR="00262AB9" w:rsidRPr="005E2EBE" w:rsidRDefault="00262AB9" w:rsidP="00BE600B">
      <w:r w:rsidRPr="005E2EBE">
        <w:t xml:space="preserve">JR. </w:t>
      </w:r>
      <w:r w:rsidR="00124BE4">
        <w:t>Steward</w:t>
      </w:r>
      <w:r w:rsidRPr="005E2EBE">
        <w:t xml:space="preserve">                   </w:t>
      </w:r>
      <w:r w:rsidR="005E2EBE">
        <w:t xml:space="preserve">                         </w:t>
      </w:r>
      <w:r w:rsidR="00414148">
        <w:t xml:space="preserve">     </w:t>
      </w:r>
      <w:r w:rsidR="00AE47B5">
        <w:t xml:space="preserve">                                 </w:t>
      </w:r>
      <w:r w:rsidR="00414148">
        <w:t xml:space="preserve"> </w:t>
      </w:r>
      <w:r w:rsidR="005E2EBE">
        <w:t xml:space="preserve">  </w:t>
      </w:r>
      <w:r w:rsidRPr="005E2EBE">
        <w:t xml:space="preserve">    Marshall</w:t>
      </w:r>
      <w:r w:rsidR="00124BE4">
        <w:t xml:space="preserve"> WB BOB BAY</w:t>
      </w:r>
      <w:r w:rsidRPr="005E2EBE">
        <w:t xml:space="preserve"> </w:t>
      </w:r>
    </w:p>
    <w:p w14:paraId="5C03DC1C" w14:textId="433B309C" w:rsidR="00124BE4" w:rsidRDefault="00262AB9" w:rsidP="00BE600B">
      <w:r w:rsidRPr="005E2EBE">
        <w:t>Chaplain</w:t>
      </w:r>
      <w:r w:rsidR="002F2248">
        <w:t xml:space="preserve"> </w:t>
      </w:r>
      <w:r w:rsidR="00124BE4">
        <w:t>BR THOMAS BURBANK</w:t>
      </w:r>
      <w:r w:rsidRPr="005E2EBE">
        <w:t xml:space="preserve">                      </w:t>
      </w:r>
      <w:r w:rsidR="00124BE4">
        <w:t xml:space="preserve">                              Assist Secretary BR DAVID FIRKUS                                                    </w:t>
      </w:r>
    </w:p>
    <w:p w14:paraId="633FEA53" w14:textId="75F991DB" w:rsidR="00262AB9" w:rsidRDefault="00262AB9" w:rsidP="00BE600B">
      <w:r w:rsidRPr="005E2EBE">
        <w:t xml:space="preserve"> Tyler</w:t>
      </w:r>
      <w:r w:rsidR="002F2248">
        <w:t xml:space="preserve"> </w:t>
      </w:r>
      <w:r w:rsidR="00124BE4">
        <w:t>BR MICHAEL TINDELL                                                         L.E.O.</w:t>
      </w:r>
    </w:p>
    <w:p w14:paraId="260D537C" w14:textId="77777777" w:rsidR="002F2248" w:rsidRDefault="00314053" w:rsidP="00314053">
      <w:pPr>
        <w:pStyle w:val="NoSpacing"/>
        <w:jc w:val="center"/>
      </w:pPr>
      <w:r>
        <w:t>OPENING</w:t>
      </w:r>
    </w:p>
    <w:p w14:paraId="48752134" w14:textId="3B464E70" w:rsidR="00924E9E" w:rsidRDefault="00924E9E" w:rsidP="00314053">
      <w:pPr>
        <w:pStyle w:val="NoSpacing"/>
        <w:jc w:val="center"/>
      </w:pPr>
      <w:r>
        <w:t xml:space="preserve">Lodge was </w:t>
      </w:r>
      <w:r w:rsidR="00EA5BDC">
        <w:t>called to order at 7pm and opened</w:t>
      </w:r>
      <w:r w:rsidR="002C1E98">
        <w:t xml:space="preserve"> at </w:t>
      </w:r>
      <w:r w:rsidR="00FA1F8F">
        <w:t>715 in the 1</w:t>
      </w:r>
      <w:r w:rsidR="00FA1F8F" w:rsidRPr="00FA1F8F">
        <w:rPr>
          <w:vertAlign w:val="superscript"/>
        </w:rPr>
        <w:t>st</w:t>
      </w:r>
      <w:r w:rsidR="00FA1F8F">
        <w:t xml:space="preserve"> degree with 18 Brethren in attendance</w:t>
      </w:r>
      <w:r w:rsidR="00C5657A">
        <w:t xml:space="preserve"> </w:t>
      </w:r>
    </w:p>
    <w:p w14:paraId="0514CCF2" w14:textId="77777777" w:rsidR="00F42BE0" w:rsidRDefault="00F42BE0" w:rsidP="00314053">
      <w:pPr>
        <w:pStyle w:val="NoSpacing"/>
        <w:jc w:val="center"/>
      </w:pPr>
    </w:p>
    <w:p w14:paraId="68489403" w14:textId="77777777" w:rsidR="00314053" w:rsidRDefault="00314053" w:rsidP="00314053">
      <w:pPr>
        <w:pStyle w:val="NoSpacing"/>
        <w:jc w:val="center"/>
      </w:pPr>
      <w:r>
        <w:t>INTRODUCTION OF GUESTS AND PAST MASTERS</w:t>
      </w:r>
    </w:p>
    <w:p w14:paraId="4C743584" w14:textId="5BF2FA9A" w:rsidR="00F42BE0" w:rsidRDefault="00F42BE0" w:rsidP="00314053">
      <w:pPr>
        <w:pStyle w:val="NoSpacing"/>
        <w:jc w:val="center"/>
      </w:pPr>
      <w:r>
        <w:t>Complete</w:t>
      </w:r>
    </w:p>
    <w:p w14:paraId="67CC8788" w14:textId="77777777" w:rsidR="00F42BE0" w:rsidRDefault="00F42BE0" w:rsidP="00314053">
      <w:pPr>
        <w:pStyle w:val="NoSpacing"/>
        <w:jc w:val="center"/>
      </w:pPr>
    </w:p>
    <w:p w14:paraId="43631A5F" w14:textId="77777777" w:rsidR="00314053" w:rsidRDefault="00314053" w:rsidP="00314053">
      <w:pPr>
        <w:pStyle w:val="NoSpacing"/>
        <w:jc w:val="center"/>
      </w:pPr>
      <w:r>
        <w:t>MINUTES, TREASURERS, BLDG REPORTS</w:t>
      </w:r>
    </w:p>
    <w:p w14:paraId="224A7597" w14:textId="33218B35" w:rsidR="00F42BE0" w:rsidRDefault="00E06F9F" w:rsidP="00314053">
      <w:pPr>
        <w:pStyle w:val="NoSpacing"/>
        <w:jc w:val="center"/>
      </w:pPr>
      <w:r>
        <w:t xml:space="preserve">No minutes, </w:t>
      </w:r>
      <w:r w:rsidR="002E0ADE">
        <w:t>treasurers</w:t>
      </w:r>
      <w:r>
        <w:t xml:space="preserve"> r</w:t>
      </w:r>
      <w:r w:rsidR="002E0ADE">
        <w:t>eport approved</w:t>
      </w:r>
      <w:r w:rsidR="00171C14">
        <w:t>,</w:t>
      </w:r>
      <w:r w:rsidR="001D7C4B">
        <w:t xml:space="preserve"> we are moving 171.00</w:t>
      </w:r>
      <w:r w:rsidR="007D34B8">
        <w:t xml:space="preserve"> from the movies in the park to </w:t>
      </w:r>
      <w:r w:rsidR="00A72BD2">
        <w:t>Santa</w:t>
      </w:r>
      <w:r w:rsidR="007D34B8">
        <w:t xml:space="preserve"> pr</w:t>
      </w:r>
      <w:r w:rsidR="00A72BD2">
        <w:t>oject</w:t>
      </w:r>
      <w:r w:rsidR="006B6FF2">
        <w:t xml:space="preserve"> </w:t>
      </w:r>
      <w:r w:rsidR="008E290C">
        <w:t xml:space="preserve">{AL’s last official </w:t>
      </w:r>
      <w:r w:rsidR="009967D1">
        <w:t>act.</w:t>
      </w:r>
      <w:r w:rsidR="00C92E9F">
        <w:t xml:space="preserve"> We will be moving 210.00 to the </w:t>
      </w:r>
      <w:r w:rsidR="006B6FF2">
        <w:t>general fund from the Bauer fund</w:t>
      </w:r>
    </w:p>
    <w:p w14:paraId="4BF77BD6" w14:textId="77777777" w:rsidR="00314053" w:rsidRDefault="00314053" w:rsidP="00314053">
      <w:pPr>
        <w:pStyle w:val="NoSpacing"/>
        <w:jc w:val="center"/>
      </w:pPr>
      <w:r>
        <w:t>COMMUNICATIONS</w:t>
      </w:r>
    </w:p>
    <w:p w14:paraId="33524548" w14:textId="7B7F94B6" w:rsidR="00B96DC1" w:rsidRDefault="00EE2AD4" w:rsidP="00314053">
      <w:pPr>
        <w:pStyle w:val="NoSpacing"/>
        <w:jc w:val="center"/>
      </w:pPr>
      <w:r>
        <w:t>W</w:t>
      </w:r>
      <w:r w:rsidR="00DD252A">
        <w:t xml:space="preserve">M has promised to keep the meetings short.  WE WILL </w:t>
      </w:r>
      <w:r w:rsidR="002C5C4D">
        <w:t>SEE!!!!</w:t>
      </w:r>
    </w:p>
    <w:p w14:paraId="040F9A40" w14:textId="779CD902" w:rsidR="002C5C4D" w:rsidRDefault="00E00023" w:rsidP="00314053">
      <w:pPr>
        <w:pStyle w:val="NoSpacing"/>
        <w:jc w:val="center"/>
      </w:pPr>
      <w:r>
        <w:t xml:space="preserve">Br. David Fircus has been </w:t>
      </w:r>
      <w:r w:rsidR="00A219DB">
        <w:t>nominated and</w:t>
      </w:r>
      <w:r w:rsidR="009C0789">
        <w:t xml:space="preserve"> accepted the Asist. </w:t>
      </w:r>
      <w:r w:rsidR="00CB04EE">
        <w:t>Secretary</w:t>
      </w:r>
      <w:r w:rsidR="00A219DB">
        <w:t xml:space="preserve"> post</w:t>
      </w:r>
      <w:r w:rsidR="00EA2E50">
        <w:t>.</w:t>
      </w:r>
    </w:p>
    <w:p w14:paraId="0197E807" w14:textId="3A972365" w:rsidR="00EA2E50" w:rsidRDefault="00EA2E50" w:rsidP="00314053">
      <w:pPr>
        <w:pStyle w:val="NoSpacing"/>
        <w:jc w:val="center"/>
      </w:pPr>
      <w:r>
        <w:t>Goats are</w:t>
      </w:r>
      <w:r w:rsidR="00772929">
        <w:t xml:space="preserve"> to be</w:t>
      </w:r>
      <w:r>
        <w:t xml:space="preserve"> </w:t>
      </w:r>
      <w:r w:rsidR="00772929">
        <w:t xml:space="preserve">kept downstairs from now </w:t>
      </w:r>
      <w:r w:rsidR="00922772">
        <w:t>on. Picture frames are here</w:t>
      </w:r>
    </w:p>
    <w:p w14:paraId="6CBCAE8D" w14:textId="099934C2" w:rsidR="00E65BEF" w:rsidRDefault="00F40A77" w:rsidP="00314053">
      <w:pPr>
        <w:pStyle w:val="NoSpacing"/>
        <w:jc w:val="center"/>
      </w:pPr>
      <w:r>
        <w:t>Per capita paid today</w:t>
      </w:r>
      <w:r w:rsidR="00012357">
        <w:t xml:space="preserve"> 5,880.00, bldg. insurance</w:t>
      </w:r>
      <w:r w:rsidR="00A45EFE">
        <w:t xml:space="preserve"> 5,061.00</w:t>
      </w:r>
      <w:r w:rsidR="00F3463B">
        <w:t xml:space="preserve"> </w:t>
      </w:r>
      <w:r w:rsidR="002A217F">
        <w:t xml:space="preserve">RWB </w:t>
      </w:r>
      <w:r w:rsidR="00E55382">
        <w:t>Frank commented on the passing of Wb George Carlson</w:t>
      </w:r>
    </w:p>
    <w:p w14:paraId="662EAF23" w14:textId="77777777" w:rsidR="00CB04EE" w:rsidRDefault="00CB04EE" w:rsidP="00314053">
      <w:pPr>
        <w:pStyle w:val="NoSpacing"/>
        <w:jc w:val="center"/>
      </w:pPr>
    </w:p>
    <w:p w14:paraId="7056ABF6" w14:textId="77777777" w:rsidR="00314053" w:rsidRDefault="00314053" w:rsidP="00314053">
      <w:pPr>
        <w:pStyle w:val="NoSpacing"/>
        <w:jc w:val="center"/>
      </w:pPr>
      <w:r>
        <w:t>PETITIONS</w:t>
      </w:r>
    </w:p>
    <w:p w14:paraId="05ED8E32" w14:textId="200C27DC" w:rsidR="00576BFA" w:rsidRDefault="00576BFA" w:rsidP="00314053">
      <w:pPr>
        <w:pStyle w:val="NoSpacing"/>
        <w:jc w:val="center"/>
      </w:pPr>
      <w:r>
        <w:t>None</w:t>
      </w:r>
    </w:p>
    <w:p w14:paraId="3908B6EC" w14:textId="77777777" w:rsidR="00576BFA" w:rsidRDefault="00576BFA" w:rsidP="00314053">
      <w:pPr>
        <w:pStyle w:val="NoSpacing"/>
        <w:jc w:val="center"/>
      </w:pPr>
    </w:p>
    <w:p w14:paraId="480FF9CC" w14:textId="77777777" w:rsidR="00314053" w:rsidRDefault="00314053" w:rsidP="00314053">
      <w:pPr>
        <w:pStyle w:val="NoSpacing"/>
        <w:jc w:val="center"/>
      </w:pPr>
      <w:r>
        <w:t>INVESTIGATIONS</w:t>
      </w:r>
    </w:p>
    <w:p w14:paraId="402CD237" w14:textId="04CFA0DF" w:rsidR="00D01F5E" w:rsidRDefault="00732C39" w:rsidP="00314053">
      <w:pPr>
        <w:pStyle w:val="NoSpacing"/>
        <w:jc w:val="center"/>
      </w:pPr>
      <w:r>
        <w:t xml:space="preserve">Prove up </w:t>
      </w:r>
      <w:r w:rsidR="00A73CA2">
        <w:t>for the 1</w:t>
      </w:r>
      <w:r w:rsidR="00A73CA2" w:rsidRPr="00A73CA2">
        <w:rPr>
          <w:vertAlign w:val="superscript"/>
        </w:rPr>
        <w:t>st</w:t>
      </w:r>
      <w:r w:rsidR="00A73CA2">
        <w:t xml:space="preserve"> degree completed by Br. </w:t>
      </w:r>
      <w:r w:rsidR="003200A1">
        <w:t>Vo</w:t>
      </w:r>
      <w:r w:rsidR="002A217F">
        <w:t>lkan Kahveci</w:t>
      </w:r>
    </w:p>
    <w:p w14:paraId="7D81D7B0" w14:textId="77777777" w:rsidR="00576BFA" w:rsidRDefault="00576BFA" w:rsidP="00314053">
      <w:pPr>
        <w:pStyle w:val="NoSpacing"/>
        <w:jc w:val="center"/>
      </w:pPr>
    </w:p>
    <w:p w14:paraId="27EEE3A6" w14:textId="77777777" w:rsidR="00314053" w:rsidRDefault="00314053" w:rsidP="00314053">
      <w:pPr>
        <w:pStyle w:val="NoSpacing"/>
        <w:jc w:val="center"/>
      </w:pPr>
      <w:r>
        <w:t>COMMITTEE REPORTS</w:t>
      </w:r>
    </w:p>
    <w:p w14:paraId="0D3FCE99" w14:textId="72067859" w:rsidR="002313CB" w:rsidRDefault="00FE05C5" w:rsidP="00314053">
      <w:pPr>
        <w:pStyle w:val="NoSpacing"/>
        <w:jc w:val="center"/>
      </w:pPr>
      <w:r>
        <w:t>150-year</w:t>
      </w:r>
      <w:r w:rsidR="00816F45">
        <w:t xml:space="preserve"> bldg. is to be formed</w:t>
      </w:r>
      <w:r w:rsidR="006A7D4E">
        <w:t xml:space="preserve"> </w:t>
      </w:r>
      <w:r w:rsidR="00576BFA">
        <w:t xml:space="preserve">along with </w:t>
      </w:r>
      <w:r>
        <w:t>fundraising, bldg., table lodge</w:t>
      </w:r>
      <w:r w:rsidR="00961CA4">
        <w:t>,</w:t>
      </w:r>
      <w:r w:rsidR="007811B8">
        <w:t xml:space="preserve"> fiancé</w:t>
      </w:r>
    </w:p>
    <w:p w14:paraId="14914887" w14:textId="717D9DC0" w:rsidR="00CB2E61" w:rsidRDefault="00CB2E61" w:rsidP="00314053">
      <w:pPr>
        <w:pStyle w:val="NoSpacing"/>
        <w:jc w:val="center"/>
      </w:pPr>
      <w:r>
        <w:t>Gift</w:t>
      </w:r>
      <w:r w:rsidR="00DD3169">
        <w:t>s</w:t>
      </w:r>
      <w:r>
        <w:t xml:space="preserve"> presented</w:t>
      </w:r>
      <w:r w:rsidR="00DD3169">
        <w:t xml:space="preserve"> to </w:t>
      </w:r>
      <w:r w:rsidR="008A1719">
        <w:t>SR</w:t>
      </w:r>
      <w:r w:rsidR="00DD3169">
        <w:t xml:space="preserve"> Wa</w:t>
      </w:r>
      <w:r w:rsidR="00E53FBC">
        <w:t>rden and JR Warden from the WM.</w:t>
      </w:r>
    </w:p>
    <w:p w14:paraId="62B18E15" w14:textId="77777777" w:rsidR="00403952" w:rsidRDefault="00403952" w:rsidP="00314053">
      <w:pPr>
        <w:pStyle w:val="NoSpacing"/>
        <w:jc w:val="center"/>
      </w:pPr>
    </w:p>
    <w:p w14:paraId="02D40A93" w14:textId="77777777" w:rsidR="009B78C4" w:rsidRDefault="009B78C4" w:rsidP="00314053">
      <w:pPr>
        <w:pStyle w:val="NoSpacing"/>
        <w:jc w:val="center"/>
      </w:pPr>
    </w:p>
    <w:p w14:paraId="0FAA7BD7" w14:textId="0376E24B" w:rsidR="005E1671" w:rsidRDefault="00A4792A" w:rsidP="00314053">
      <w:pPr>
        <w:pStyle w:val="NoSpacing"/>
        <w:jc w:val="center"/>
      </w:pPr>
      <w:r>
        <w:lastRenderedPageBreak/>
        <w:t>LODGE OF SORROW</w:t>
      </w:r>
    </w:p>
    <w:p w14:paraId="403872AC" w14:textId="3B82FF18" w:rsidR="00A4792A" w:rsidRDefault="00A4792A" w:rsidP="00314053">
      <w:pPr>
        <w:pStyle w:val="NoSpacing"/>
        <w:jc w:val="center"/>
      </w:pPr>
      <w:r>
        <w:t>Lodge of sorrow</w:t>
      </w:r>
      <w:r w:rsidR="006735FC">
        <w:t xml:space="preserve"> was closed with 3 </w:t>
      </w:r>
      <w:proofErr w:type="gramStart"/>
      <w:r w:rsidR="006735FC">
        <w:t>workman</w:t>
      </w:r>
      <w:proofErr w:type="gramEnd"/>
      <w:r w:rsidR="006735FC">
        <w:t xml:space="preserve"> laying down thei</w:t>
      </w:r>
      <w:r w:rsidR="008440B1">
        <w:t xml:space="preserve">r working </w:t>
      </w:r>
      <w:r w:rsidR="00403952">
        <w:t>tools. They</w:t>
      </w:r>
      <w:r w:rsidR="008440B1">
        <w:t xml:space="preserve"> were </w:t>
      </w:r>
      <w:r w:rsidR="0046248E">
        <w:t>ESA BAY, DEAN HOUDEK, DONALD WIN</w:t>
      </w:r>
      <w:r w:rsidR="00403952">
        <w:t>BERG</w:t>
      </w:r>
      <w:r w:rsidR="00063E2E">
        <w:t xml:space="preserve">. Alas </w:t>
      </w:r>
      <w:r w:rsidR="00DA14C7">
        <w:t xml:space="preserve">our </w:t>
      </w:r>
      <w:r w:rsidR="00A92F85">
        <w:t>brothers</w:t>
      </w:r>
    </w:p>
    <w:p w14:paraId="5C2368A8" w14:textId="35C1209C" w:rsidR="00CB565B" w:rsidRDefault="005F2654" w:rsidP="00314053">
      <w:pPr>
        <w:pStyle w:val="NoSpacing"/>
        <w:jc w:val="center"/>
      </w:pPr>
      <w:r>
        <w:t xml:space="preserve">Opened the </w:t>
      </w:r>
      <w:r w:rsidR="00284023">
        <w:t>L</w:t>
      </w:r>
      <w:r>
        <w:t>odge of Sorrow for 2026</w:t>
      </w:r>
    </w:p>
    <w:p w14:paraId="52BA754F" w14:textId="3DE2654D" w:rsidR="001F2A60" w:rsidRDefault="001F2A60" w:rsidP="00314053">
      <w:pPr>
        <w:pStyle w:val="NoSpacing"/>
        <w:jc w:val="center"/>
      </w:pPr>
      <w:r>
        <w:t>Br.</w:t>
      </w:r>
      <w:r w:rsidR="00123E9E">
        <w:t xml:space="preserve"> Robert [Woody]</w:t>
      </w:r>
      <w:r w:rsidR="009D0E84">
        <w:t xml:space="preserve"> Woodward passed on </w:t>
      </w:r>
      <w:r w:rsidR="00BC34B9">
        <w:t>January 2,2026</w:t>
      </w:r>
      <w:r>
        <w:t xml:space="preserve"> </w:t>
      </w:r>
    </w:p>
    <w:p w14:paraId="5F6010F1" w14:textId="77777777" w:rsidR="009B78C4" w:rsidRDefault="009B78C4" w:rsidP="00314053">
      <w:pPr>
        <w:pStyle w:val="NoSpacing"/>
        <w:jc w:val="center"/>
      </w:pPr>
    </w:p>
    <w:p w14:paraId="12A0174C" w14:textId="77777777" w:rsidR="00314053" w:rsidRDefault="00314053" w:rsidP="00314053">
      <w:pPr>
        <w:pStyle w:val="NoSpacing"/>
        <w:jc w:val="center"/>
      </w:pPr>
      <w:r>
        <w:t>OLD BUSINESS</w:t>
      </w:r>
    </w:p>
    <w:p w14:paraId="026C76A7" w14:textId="472B5519" w:rsidR="00284023" w:rsidRDefault="007A0D43" w:rsidP="00314053">
      <w:pPr>
        <w:pStyle w:val="NoSpacing"/>
        <w:jc w:val="center"/>
      </w:pPr>
      <w:r>
        <w:t>5,000.00 TO BE PRESENTED TO</w:t>
      </w:r>
      <w:r w:rsidR="0040150C">
        <w:t xml:space="preserve"> </w:t>
      </w:r>
      <w:r w:rsidR="00DD7E44">
        <w:t>R</w:t>
      </w:r>
      <w:r>
        <w:t>WB S</w:t>
      </w:r>
      <w:r w:rsidR="0076441A">
        <w:t>h</w:t>
      </w:r>
      <w:r>
        <w:t>a</w:t>
      </w:r>
      <w:r w:rsidR="0076441A">
        <w:t>wn Carrick</w:t>
      </w:r>
      <w:r w:rsidR="003431DA">
        <w:t xml:space="preserve"> at the </w:t>
      </w:r>
      <w:r w:rsidR="00E97AAC">
        <w:t>173</w:t>
      </w:r>
      <w:r w:rsidR="00E97AAC" w:rsidRPr="00927B21">
        <w:rPr>
          <w:vertAlign w:val="superscript"/>
        </w:rPr>
        <w:t>rd</w:t>
      </w:r>
      <w:r w:rsidR="00927B21">
        <w:t xml:space="preserve"> </w:t>
      </w:r>
      <w:r w:rsidR="003431DA">
        <w:t xml:space="preserve">annual </w:t>
      </w:r>
      <w:r w:rsidR="00927B21">
        <w:t>communica</w:t>
      </w:r>
      <w:r w:rsidR="00E83C05">
        <w:t>tion</w:t>
      </w:r>
      <w:r w:rsidR="003431DA">
        <w:t xml:space="preserve"> for Christmas in July</w:t>
      </w:r>
      <w:r w:rsidR="0076441A">
        <w:t xml:space="preserve"> </w:t>
      </w:r>
    </w:p>
    <w:p w14:paraId="394D1F6E" w14:textId="77777777" w:rsidR="009B78C4" w:rsidRDefault="009B78C4" w:rsidP="00314053">
      <w:pPr>
        <w:pStyle w:val="NoSpacing"/>
        <w:jc w:val="center"/>
      </w:pPr>
    </w:p>
    <w:p w14:paraId="22AA76BC" w14:textId="77777777" w:rsidR="00314053" w:rsidRDefault="00314053" w:rsidP="00314053">
      <w:pPr>
        <w:pStyle w:val="NoSpacing"/>
        <w:jc w:val="center"/>
      </w:pPr>
      <w:r>
        <w:t>NEW BUSINESS</w:t>
      </w:r>
    </w:p>
    <w:p w14:paraId="1726DF71" w14:textId="2301295C" w:rsidR="00E83C05" w:rsidRDefault="00E83C05" w:rsidP="00314053">
      <w:pPr>
        <w:pStyle w:val="NoSpacing"/>
        <w:jc w:val="center"/>
      </w:pPr>
      <w:r>
        <w:t xml:space="preserve">Table Lodge will be on </w:t>
      </w:r>
      <w:r w:rsidR="001F5F0E">
        <w:t>May 29</w:t>
      </w:r>
      <w:r w:rsidR="001F5F0E" w:rsidRPr="001F5F0E">
        <w:rPr>
          <w:vertAlign w:val="superscript"/>
        </w:rPr>
        <w:t>th</w:t>
      </w:r>
      <w:r w:rsidR="001F5F0E">
        <w:t xml:space="preserve">, Prices starting at </w:t>
      </w:r>
      <w:r w:rsidR="00B3164F">
        <w:t>73.00</w:t>
      </w:r>
    </w:p>
    <w:p w14:paraId="0FBACB70" w14:textId="77777777" w:rsidR="00976212" w:rsidRDefault="002F357A" w:rsidP="00314053">
      <w:pPr>
        <w:pStyle w:val="NoSpacing"/>
        <w:jc w:val="center"/>
      </w:pPr>
      <w:r>
        <w:t xml:space="preserve">3 members will </w:t>
      </w:r>
      <w:r w:rsidR="0089317C">
        <w:t xml:space="preserve">be </w:t>
      </w:r>
      <w:proofErr w:type="gramStart"/>
      <w:r w:rsidR="0089317C">
        <w:t>dropped</w:t>
      </w:r>
      <w:proofErr w:type="gramEnd"/>
      <w:r w:rsidR="0089317C">
        <w:t xml:space="preserve"> at our April meeting</w:t>
      </w:r>
      <w:r w:rsidR="005F2595">
        <w:t xml:space="preserve">; they </w:t>
      </w:r>
      <w:r w:rsidR="0081117C">
        <w:t>are</w:t>
      </w:r>
      <w:r w:rsidR="007B777A">
        <w:t xml:space="preserve"> Alex Crary, Patrick </w:t>
      </w:r>
      <w:r w:rsidR="0087745B">
        <w:t>Reiland, Shawn Shope</w:t>
      </w:r>
      <w:r w:rsidR="003E3883">
        <w:t>k.</w:t>
      </w:r>
    </w:p>
    <w:p w14:paraId="5F92E2C1" w14:textId="2F7CF07D" w:rsidR="002F357A" w:rsidRDefault="008F1C95" w:rsidP="00314053">
      <w:pPr>
        <w:pStyle w:val="NoSpacing"/>
        <w:jc w:val="center"/>
      </w:pPr>
      <w:r>
        <w:t xml:space="preserve"> BR Stephen Ingram</w:t>
      </w:r>
      <w:r w:rsidR="00976212">
        <w:t xml:space="preserve"> will get the charter digitize</w:t>
      </w:r>
      <w:r w:rsidR="00A92F85">
        <w:t xml:space="preserve"> and copied</w:t>
      </w:r>
    </w:p>
    <w:p w14:paraId="3449E332" w14:textId="4B53EA61" w:rsidR="00297EC0" w:rsidRDefault="00CA5031" w:rsidP="00314053">
      <w:pPr>
        <w:pStyle w:val="NoSpacing"/>
        <w:jc w:val="center"/>
      </w:pPr>
      <w:r>
        <w:t>L.E.O.</w:t>
      </w:r>
    </w:p>
    <w:p w14:paraId="5F835221" w14:textId="5D966AB5" w:rsidR="009B78C4" w:rsidRDefault="00CA5031" w:rsidP="00314053">
      <w:pPr>
        <w:pStyle w:val="NoSpacing"/>
        <w:jc w:val="center"/>
      </w:pPr>
      <w:r>
        <w:t>RWB Frank Spevak</w:t>
      </w:r>
      <w:r w:rsidR="001E3B71">
        <w:t xml:space="preserve"> spoke and showed us our charter</w:t>
      </w:r>
      <w:r w:rsidR="008F1C95">
        <w:t xml:space="preserve"> and explained</w:t>
      </w:r>
    </w:p>
    <w:p w14:paraId="0099BFA6" w14:textId="77777777" w:rsidR="00314053" w:rsidRDefault="00314053" w:rsidP="00314053">
      <w:pPr>
        <w:pStyle w:val="NoSpacing"/>
        <w:jc w:val="center"/>
      </w:pPr>
      <w:r>
        <w:t>CLOSING</w:t>
      </w:r>
    </w:p>
    <w:p w14:paraId="18755C63" w14:textId="767D2E37" w:rsidR="003E3883" w:rsidRDefault="003E3883" w:rsidP="00314053">
      <w:pPr>
        <w:pStyle w:val="NoSpacing"/>
        <w:jc w:val="center"/>
      </w:pPr>
      <w:r>
        <w:t>Closed in due form</w:t>
      </w:r>
      <w:r w:rsidR="009B78C4">
        <w:t xml:space="preserve"> and harmony at 827pm</w:t>
      </w:r>
    </w:p>
    <w:p w14:paraId="23A86D4A" w14:textId="0336482D" w:rsidR="00610F3C" w:rsidRDefault="00610F3C" w:rsidP="00314053">
      <w:pPr>
        <w:pStyle w:val="NoSpacing"/>
        <w:jc w:val="center"/>
      </w:pPr>
      <w:r>
        <w:t>So much for short</w:t>
      </w:r>
      <w:r w:rsidR="00226693">
        <w:t xml:space="preserve"> Meetings </w:t>
      </w:r>
      <w:proofErr w:type="gramStart"/>
      <w:r w:rsidR="00B4015D">
        <w:t>WM ;</w:t>
      </w:r>
      <w:proofErr w:type="gramEnd"/>
      <w:r w:rsidR="00B4015D">
        <w:t xml:space="preserve"> </w:t>
      </w:r>
      <w:r w:rsidR="00226693">
        <w:t>]</w:t>
      </w:r>
    </w:p>
    <w:p w14:paraId="255A035F" w14:textId="77777777" w:rsidR="00314053" w:rsidRDefault="00314053" w:rsidP="00314053">
      <w:pPr>
        <w:pStyle w:val="NoSpacing"/>
        <w:jc w:val="center"/>
      </w:pPr>
    </w:p>
    <w:p w14:paraId="0940129B" w14:textId="77777777" w:rsidR="00314053" w:rsidRDefault="005C04E4" w:rsidP="005C04E4">
      <w:pPr>
        <w:pStyle w:val="NoSpacing"/>
        <w:rPr>
          <w:rFonts w:ascii="Old English Five" w:hAnsi="Old English Five"/>
        </w:rPr>
      </w:pPr>
      <w:r>
        <w:t>Fraternally,</w:t>
      </w:r>
    </w:p>
    <w:p w14:paraId="7A168109" w14:textId="77777777" w:rsidR="005C04E4" w:rsidRDefault="008A5206" w:rsidP="005C04E4">
      <w:pPr>
        <w:pStyle w:val="NoSpacing"/>
      </w:pPr>
      <w:r>
        <w:rPr>
          <w:rFonts w:ascii="Old English Five" w:hAnsi="Old English Five"/>
        </w:rPr>
        <w:t>Stephen M. Ingram</w:t>
      </w:r>
    </w:p>
    <w:p w14:paraId="4C612BB8" w14:textId="77777777" w:rsidR="005C04E4" w:rsidRDefault="005C04E4" w:rsidP="005C04E4">
      <w:pPr>
        <w:pStyle w:val="NoSpacing"/>
      </w:pPr>
      <w:r>
        <w:t>Stephen M. Ingram/Secretary</w:t>
      </w:r>
    </w:p>
    <w:p w14:paraId="46D71439" w14:textId="77777777" w:rsidR="005C04E4" w:rsidRDefault="005C04E4" w:rsidP="005C04E4">
      <w:pPr>
        <w:pStyle w:val="NoSpacing"/>
      </w:pPr>
      <w:r>
        <w:t xml:space="preserve">Newport </w:t>
      </w:r>
      <w:r w:rsidR="00AE47B5">
        <w:t xml:space="preserve">Masonic </w:t>
      </w:r>
      <w:r>
        <w:t>Lodge #118</w:t>
      </w:r>
    </w:p>
    <w:p w14:paraId="442FBB81" w14:textId="77777777" w:rsidR="005C04E4" w:rsidRDefault="005C04E4" w:rsidP="005C04E4">
      <w:pPr>
        <w:pStyle w:val="NoSpacing"/>
      </w:pPr>
      <w:hyperlink r:id="rId5" w:history="1">
        <w:r w:rsidRPr="000B2FA1">
          <w:rPr>
            <w:rStyle w:val="Hyperlink"/>
          </w:rPr>
          <w:t>ingramsrm@gmail.com</w:t>
        </w:r>
      </w:hyperlink>
    </w:p>
    <w:p w14:paraId="763913CF" w14:textId="77777777" w:rsidR="005C04E4" w:rsidRDefault="005C04E4" w:rsidP="005C04E4">
      <w:pPr>
        <w:pStyle w:val="NoSpacing"/>
      </w:pPr>
      <w:r>
        <w:t>651-757-8046</w:t>
      </w:r>
    </w:p>
    <w:p w14:paraId="06B9E523" w14:textId="77777777" w:rsidR="005C04E4" w:rsidRPr="005E2EBE" w:rsidRDefault="005C04E4" w:rsidP="005C04E4">
      <w:pPr>
        <w:pStyle w:val="NoSpacing"/>
      </w:pPr>
    </w:p>
    <w:p w14:paraId="249829C9" w14:textId="77777777" w:rsidR="00262AB9" w:rsidRDefault="00262AB9" w:rsidP="00BE600B">
      <w:pPr>
        <w:rPr>
          <w:sz w:val="28"/>
          <w:szCs w:val="28"/>
        </w:rPr>
      </w:pPr>
    </w:p>
    <w:p w14:paraId="7C87D517" w14:textId="77777777" w:rsidR="00262AB9" w:rsidRDefault="00262AB9" w:rsidP="00BE600B">
      <w:pPr>
        <w:rPr>
          <w:sz w:val="28"/>
          <w:szCs w:val="28"/>
        </w:rPr>
      </w:pPr>
    </w:p>
    <w:p w14:paraId="0206C1BB" w14:textId="77777777" w:rsidR="00262AB9" w:rsidRDefault="00262AB9" w:rsidP="00BE600B">
      <w:pPr>
        <w:rPr>
          <w:sz w:val="28"/>
          <w:szCs w:val="28"/>
        </w:rPr>
      </w:pPr>
    </w:p>
    <w:p w14:paraId="5842C579" w14:textId="77777777" w:rsidR="00262AB9" w:rsidRDefault="00262AB9" w:rsidP="00BE600B"/>
    <w:p w14:paraId="149EA90D" w14:textId="77777777" w:rsidR="00262AB9" w:rsidRDefault="00262AB9" w:rsidP="00BE600B"/>
    <w:p w14:paraId="25C80608" w14:textId="77777777" w:rsidR="00262AB9" w:rsidRDefault="00262AB9" w:rsidP="00BE600B">
      <w:pPr>
        <w:rPr>
          <w:sz w:val="28"/>
          <w:szCs w:val="28"/>
        </w:rPr>
      </w:pPr>
    </w:p>
    <w:p w14:paraId="059C1E20" w14:textId="77777777" w:rsidR="00262AB9" w:rsidRDefault="00262AB9" w:rsidP="00BE600B">
      <w:pPr>
        <w:rPr>
          <w:sz w:val="28"/>
          <w:szCs w:val="28"/>
        </w:rPr>
      </w:pPr>
    </w:p>
    <w:p w14:paraId="513C7476" w14:textId="77777777" w:rsidR="00262AB9" w:rsidRDefault="00262AB9" w:rsidP="00BE600B">
      <w:pPr>
        <w:rPr>
          <w:sz w:val="28"/>
          <w:szCs w:val="28"/>
        </w:rPr>
      </w:pPr>
    </w:p>
    <w:p w14:paraId="174CAD9C" w14:textId="77777777" w:rsidR="00262AB9" w:rsidRDefault="00262AB9" w:rsidP="00BE600B">
      <w:pPr>
        <w:rPr>
          <w:sz w:val="28"/>
          <w:szCs w:val="28"/>
        </w:rPr>
      </w:pPr>
    </w:p>
    <w:p w14:paraId="73ACEBDF" w14:textId="77777777" w:rsidR="00BE600B" w:rsidRPr="00BE600B" w:rsidRDefault="00BE600B" w:rsidP="00BE600B">
      <w:pPr>
        <w:pStyle w:val="NoSpacing"/>
        <w:rPr>
          <w:sz w:val="28"/>
          <w:szCs w:val="28"/>
        </w:rPr>
      </w:pPr>
      <w:r>
        <w:t xml:space="preserve">                                                          </w:t>
      </w:r>
    </w:p>
    <w:sectPr w:rsidR="00BE600B" w:rsidRPr="00BE60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ld English Five">
    <w:altName w:val="Calibri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9DB"/>
    <w:rsid w:val="00012357"/>
    <w:rsid w:val="00063E2E"/>
    <w:rsid w:val="00123E9E"/>
    <w:rsid w:val="00124BE4"/>
    <w:rsid w:val="00171C14"/>
    <w:rsid w:val="001D7C4B"/>
    <w:rsid w:val="001E3B71"/>
    <w:rsid w:val="001F2A60"/>
    <w:rsid w:val="001F5F0E"/>
    <w:rsid w:val="00226693"/>
    <w:rsid w:val="002313CB"/>
    <w:rsid w:val="002561A5"/>
    <w:rsid w:val="00262AB9"/>
    <w:rsid w:val="00284023"/>
    <w:rsid w:val="00297EC0"/>
    <w:rsid w:val="002A217F"/>
    <w:rsid w:val="002C1E98"/>
    <w:rsid w:val="002C5C4D"/>
    <w:rsid w:val="002E0ADE"/>
    <w:rsid w:val="002F2248"/>
    <w:rsid w:val="002F357A"/>
    <w:rsid w:val="00314053"/>
    <w:rsid w:val="003200A1"/>
    <w:rsid w:val="003431DA"/>
    <w:rsid w:val="003E3883"/>
    <w:rsid w:val="0040150C"/>
    <w:rsid w:val="00403952"/>
    <w:rsid w:val="00414148"/>
    <w:rsid w:val="00431087"/>
    <w:rsid w:val="0046248E"/>
    <w:rsid w:val="0055173C"/>
    <w:rsid w:val="00576BFA"/>
    <w:rsid w:val="005C04E4"/>
    <w:rsid w:val="005E1671"/>
    <w:rsid w:val="005E2EBE"/>
    <w:rsid w:val="005F2595"/>
    <w:rsid w:val="005F2654"/>
    <w:rsid w:val="00610F3C"/>
    <w:rsid w:val="006735FC"/>
    <w:rsid w:val="006A27C7"/>
    <w:rsid w:val="006A7D4E"/>
    <w:rsid w:val="006B6FF2"/>
    <w:rsid w:val="00732C39"/>
    <w:rsid w:val="0076441A"/>
    <w:rsid w:val="00772929"/>
    <w:rsid w:val="007811B8"/>
    <w:rsid w:val="007A0D43"/>
    <w:rsid w:val="007B777A"/>
    <w:rsid w:val="007D34B8"/>
    <w:rsid w:val="0081117C"/>
    <w:rsid w:val="00816F45"/>
    <w:rsid w:val="008440B1"/>
    <w:rsid w:val="008533D2"/>
    <w:rsid w:val="0087745B"/>
    <w:rsid w:val="0089317C"/>
    <w:rsid w:val="008A1719"/>
    <w:rsid w:val="008A5206"/>
    <w:rsid w:val="008E290C"/>
    <w:rsid w:val="008F1C95"/>
    <w:rsid w:val="00922772"/>
    <w:rsid w:val="009239DB"/>
    <w:rsid w:val="00924E9E"/>
    <w:rsid w:val="00927B21"/>
    <w:rsid w:val="00961CA4"/>
    <w:rsid w:val="00976212"/>
    <w:rsid w:val="009967D1"/>
    <w:rsid w:val="009B78C4"/>
    <w:rsid w:val="009C0789"/>
    <w:rsid w:val="009D0E84"/>
    <w:rsid w:val="00A219DB"/>
    <w:rsid w:val="00A35450"/>
    <w:rsid w:val="00A45EFE"/>
    <w:rsid w:val="00A4792A"/>
    <w:rsid w:val="00A72BD2"/>
    <w:rsid w:val="00A73CA2"/>
    <w:rsid w:val="00A92F85"/>
    <w:rsid w:val="00AE47B5"/>
    <w:rsid w:val="00B3164F"/>
    <w:rsid w:val="00B4015D"/>
    <w:rsid w:val="00B96DC1"/>
    <w:rsid w:val="00BC34B9"/>
    <w:rsid w:val="00BE600B"/>
    <w:rsid w:val="00C5657A"/>
    <w:rsid w:val="00C92E9F"/>
    <w:rsid w:val="00CA5031"/>
    <w:rsid w:val="00CB04EE"/>
    <w:rsid w:val="00CB2E61"/>
    <w:rsid w:val="00CB565B"/>
    <w:rsid w:val="00D01F5E"/>
    <w:rsid w:val="00D61250"/>
    <w:rsid w:val="00DA14C7"/>
    <w:rsid w:val="00DD252A"/>
    <w:rsid w:val="00DD3169"/>
    <w:rsid w:val="00DD7E44"/>
    <w:rsid w:val="00E00023"/>
    <w:rsid w:val="00E01643"/>
    <w:rsid w:val="00E06F9F"/>
    <w:rsid w:val="00E53FBC"/>
    <w:rsid w:val="00E55382"/>
    <w:rsid w:val="00E65BEF"/>
    <w:rsid w:val="00E661AA"/>
    <w:rsid w:val="00E83C05"/>
    <w:rsid w:val="00E87B74"/>
    <w:rsid w:val="00E97AAC"/>
    <w:rsid w:val="00EA2E50"/>
    <w:rsid w:val="00EA5BDC"/>
    <w:rsid w:val="00EE2AD4"/>
    <w:rsid w:val="00F3463B"/>
    <w:rsid w:val="00F40A77"/>
    <w:rsid w:val="00F42BE0"/>
    <w:rsid w:val="00F97C5E"/>
    <w:rsid w:val="00FA1F8F"/>
    <w:rsid w:val="00FE0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45156"/>
  <w15:chartTrackingRefBased/>
  <w15:docId w15:val="{C8852EE6-FAEC-4CAF-9309-9F5FA0B24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E600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E2E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2E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gramsrm@gmail.com" TargetMode="External"/><Relationship Id="rId4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gra\OneDrive\Desktop\Custom%20Office%20Templates\NEWPORT%20MASONIC%20LODGE2026%20meeting%20templa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NEWPORT MASONIC LODGE2026 meeting templare</Template>
  <TotalTime>2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Ingram</dc:creator>
  <cp:keywords/>
  <dc:description/>
  <cp:lastModifiedBy>Steve Ingram</cp:lastModifiedBy>
  <cp:revision>2</cp:revision>
  <cp:lastPrinted>2026-02-04T18:59:00Z</cp:lastPrinted>
  <dcterms:created xsi:type="dcterms:W3CDTF">2026-02-04T19:01:00Z</dcterms:created>
  <dcterms:modified xsi:type="dcterms:W3CDTF">2026-02-04T19:01:00Z</dcterms:modified>
</cp:coreProperties>
</file>