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8202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10E2DBA9" wp14:editId="6A11A89A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41226968" w14:textId="2E707DBF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Meeting</w:t>
      </w:r>
      <w:r w:rsidR="00B36224">
        <w:rPr>
          <w:sz w:val="40"/>
          <w:szCs w:val="40"/>
        </w:rPr>
        <w:t xml:space="preserve"> December 8,</w:t>
      </w:r>
      <w:r w:rsidR="009C679C">
        <w:rPr>
          <w:sz w:val="40"/>
          <w:szCs w:val="40"/>
        </w:rPr>
        <w:t xml:space="preserve"> </w:t>
      </w:r>
      <w:r w:rsidR="00B36224">
        <w:rPr>
          <w:sz w:val="40"/>
          <w:szCs w:val="40"/>
        </w:rPr>
        <w:t>2025,</w:t>
      </w:r>
      <w:r w:rsidR="005E2EBE">
        <w:rPr>
          <w:sz w:val="40"/>
          <w:szCs w:val="40"/>
        </w:rPr>
        <w:t xml:space="preserve"> A.D., 60</w:t>
      </w:r>
      <w:r w:rsidR="00256F97">
        <w:rPr>
          <w:sz w:val="40"/>
          <w:szCs w:val="40"/>
        </w:rPr>
        <w:t>2</w:t>
      </w:r>
      <w:r w:rsidR="00B36224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A.L.</w:t>
      </w:r>
    </w:p>
    <w:p w14:paraId="60329D16" w14:textId="68AE3C3A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 </w:t>
      </w:r>
      <w:r w:rsidR="00B36224">
        <w:rPr>
          <w:sz w:val="24"/>
          <w:szCs w:val="24"/>
        </w:rPr>
        <w:t>Al Rieder</w:t>
      </w:r>
      <w:r w:rsidR="002F2248">
        <w:rPr>
          <w:sz w:val="24"/>
          <w:szCs w:val="24"/>
        </w:rPr>
        <w:t xml:space="preserve">  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B36224">
        <w:rPr>
          <w:sz w:val="24"/>
          <w:szCs w:val="24"/>
        </w:rPr>
        <w:t>BR Marc Lovin</w:t>
      </w:r>
    </w:p>
    <w:p w14:paraId="10C13AD3" w14:textId="7B53E429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9C1ED3">
        <w:rPr>
          <w:sz w:val="24"/>
          <w:szCs w:val="24"/>
        </w:rPr>
        <w:t xml:space="preserve">WB </w:t>
      </w:r>
      <w:r w:rsidR="00B36224">
        <w:rPr>
          <w:sz w:val="24"/>
          <w:szCs w:val="24"/>
        </w:rPr>
        <w:t>Hunter Pettit</w:t>
      </w:r>
      <w:r w:rsidRPr="005E2EBE">
        <w:rPr>
          <w:sz w:val="24"/>
          <w:szCs w:val="24"/>
        </w:rPr>
        <w:t xml:space="preserve">                   </w:t>
      </w:r>
      <w:r w:rsidR="005E2EBE">
        <w:rPr>
          <w:sz w:val="24"/>
          <w:szCs w:val="24"/>
        </w:rPr>
        <w:t xml:space="preserve">                     </w:t>
      </w:r>
      <w:r w:rsidR="00414148">
        <w:rPr>
          <w:sz w:val="24"/>
          <w:szCs w:val="24"/>
        </w:rPr>
        <w:t xml:space="preserve"> </w:t>
      </w:r>
      <w:r w:rsidR="009C1ED3">
        <w:rPr>
          <w:sz w:val="24"/>
          <w:szCs w:val="24"/>
        </w:rPr>
        <w:t xml:space="preserve"> </w:t>
      </w:r>
      <w:r w:rsidR="00B36224">
        <w:rPr>
          <w:sz w:val="24"/>
          <w:szCs w:val="24"/>
        </w:rPr>
        <w:t>SR. Deacon</w:t>
      </w:r>
      <w:r w:rsidR="009C1ED3">
        <w:rPr>
          <w:sz w:val="24"/>
          <w:szCs w:val="24"/>
        </w:rPr>
        <w:t xml:space="preserve"> </w:t>
      </w:r>
      <w:r w:rsidR="00B36224">
        <w:rPr>
          <w:sz w:val="24"/>
          <w:szCs w:val="24"/>
        </w:rPr>
        <w:t>RWB Frank Spevak</w:t>
      </w:r>
    </w:p>
    <w:p w14:paraId="5FFA5E5B" w14:textId="113C3312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9C1ED3">
        <w:rPr>
          <w:sz w:val="24"/>
          <w:szCs w:val="24"/>
        </w:rPr>
        <w:t xml:space="preserve"> </w:t>
      </w:r>
      <w:r w:rsidR="00B36224">
        <w:rPr>
          <w:sz w:val="24"/>
          <w:szCs w:val="24"/>
        </w:rPr>
        <w:t>WB Doug Senn</w:t>
      </w:r>
      <w:r w:rsidRPr="005E2EBE">
        <w:rPr>
          <w:sz w:val="24"/>
          <w:szCs w:val="24"/>
        </w:rPr>
        <w:t xml:space="preserve">                            </w:t>
      </w:r>
      <w:r w:rsidR="005E2EBE">
        <w:rPr>
          <w:sz w:val="24"/>
          <w:szCs w:val="24"/>
        </w:rPr>
        <w:t xml:space="preserve">             </w:t>
      </w:r>
      <w:r w:rsidR="008A5206">
        <w:rPr>
          <w:sz w:val="24"/>
          <w:szCs w:val="24"/>
        </w:rPr>
        <w:t xml:space="preserve">  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B36224">
        <w:rPr>
          <w:sz w:val="24"/>
          <w:szCs w:val="24"/>
        </w:rPr>
        <w:t>BR. Stephen Ingram</w:t>
      </w:r>
    </w:p>
    <w:p w14:paraId="2302C19F" w14:textId="77777777" w:rsidR="00262AB9" w:rsidRPr="005E2EBE" w:rsidRDefault="00262AB9" w:rsidP="00BE600B">
      <w:r w:rsidRPr="005E2EBE">
        <w:t>Secretary</w:t>
      </w:r>
      <w:r w:rsidR="002F2248">
        <w:t xml:space="preserve"> BR Stephen Ingram</w:t>
      </w:r>
      <w:r w:rsidRPr="005E2EBE">
        <w:t xml:space="preserve">                          </w:t>
      </w:r>
      <w:r w:rsidR="005E2EBE">
        <w:t xml:space="preserve">              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</w:t>
      </w:r>
      <w:r w:rsidR="00431087">
        <w:t xml:space="preserve"> </w:t>
      </w:r>
      <w:r w:rsidRPr="005E2EBE">
        <w:t xml:space="preserve"> SR. Steward</w:t>
      </w:r>
    </w:p>
    <w:p w14:paraId="3BCAAE34" w14:textId="4B3B3ABC" w:rsidR="00262AB9" w:rsidRPr="005E2EBE" w:rsidRDefault="00262AB9" w:rsidP="00BE600B">
      <w:r w:rsidRPr="005E2EBE">
        <w:t>JR. Steward</w:t>
      </w:r>
      <w:r w:rsidR="00B36224">
        <w:t xml:space="preserve"> BR&gt; Rich Persell</w:t>
      </w:r>
      <w:r w:rsidR="009C1ED3">
        <w:t xml:space="preserve"> </w:t>
      </w:r>
      <w:r w:rsidR="00431087">
        <w:t xml:space="preserve"> </w:t>
      </w:r>
      <w:r w:rsidR="00443EAC">
        <w:t xml:space="preserve">                </w:t>
      </w:r>
      <w:r w:rsidRPr="005E2EBE">
        <w:t xml:space="preserve">      </w:t>
      </w:r>
      <w:r w:rsidR="005E2EBE">
        <w:t xml:space="preserve">                    </w:t>
      </w:r>
      <w:r w:rsidR="00414148">
        <w:t xml:space="preserve">     </w:t>
      </w:r>
      <w:r w:rsidR="00545B63">
        <w:t xml:space="preserve"> </w:t>
      </w:r>
      <w:r w:rsidR="00414148">
        <w:t xml:space="preserve"> </w:t>
      </w:r>
      <w:r w:rsidR="005E2EBE">
        <w:t xml:space="preserve"> </w:t>
      </w:r>
      <w:r w:rsidRPr="005E2EBE">
        <w:t xml:space="preserve">   Marshall </w:t>
      </w:r>
    </w:p>
    <w:p w14:paraId="6989D8A1" w14:textId="1B26756A" w:rsidR="00262AB9" w:rsidRPr="005E2EBE" w:rsidRDefault="00262AB9" w:rsidP="00BE600B">
      <w:r w:rsidRPr="005E2EBE">
        <w:t>Chaplain</w:t>
      </w:r>
      <w:r w:rsidR="009C679C">
        <w:t xml:space="preserve"> Br.</w:t>
      </w:r>
      <w:r w:rsidR="002F2248">
        <w:t xml:space="preserve"> </w:t>
      </w:r>
      <w:r w:rsidR="00414148">
        <w:t>Thoma</w:t>
      </w:r>
      <w:r w:rsidR="00B43613">
        <w:t>s</w:t>
      </w:r>
      <w:r w:rsidR="00414148">
        <w:t xml:space="preserve"> Burbank</w:t>
      </w:r>
      <w:r w:rsidRPr="005E2EBE">
        <w:t xml:space="preserve">                       </w:t>
      </w:r>
      <w:r w:rsidR="005E2EBE">
        <w:t xml:space="preserve">                        </w:t>
      </w:r>
      <w:r w:rsidRPr="005E2EBE">
        <w:t xml:space="preserve"> </w:t>
      </w:r>
      <w:r w:rsidR="00431087">
        <w:t xml:space="preserve">  </w:t>
      </w:r>
      <w:r w:rsidRPr="005E2EBE">
        <w:t xml:space="preserve">  Tyler</w:t>
      </w:r>
      <w:r w:rsidR="00B36224">
        <w:t xml:space="preserve"> WB Nick Nicolazzi</w:t>
      </w:r>
      <w:r w:rsidR="002F2248">
        <w:t xml:space="preserve"> </w:t>
      </w:r>
    </w:p>
    <w:p w14:paraId="68488D39" w14:textId="77777777" w:rsidR="00262AB9" w:rsidRDefault="00262AB9" w:rsidP="00BE600B">
      <w:r w:rsidRPr="005E2EBE">
        <w:t>L.E.O</w:t>
      </w:r>
      <w:r w:rsidR="009C679C">
        <w:t xml:space="preserve"> RWB Frank Spe</w:t>
      </w:r>
      <w:r w:rsidR="00443EAC">
        <w:t>vak</w:t>
      </w:r>
      <w:r w:rsidRPr="005E2EBE">
        <w:t>.</w:t>
      </w:r>
      <w:r w:rsidR="00414148">
        <w:t xml:space="preserve"> </w:t>
      </w:r>
    </w:p>
    <w:p w14:paraId="425EC3C2" w14:textId="77777777" w:rsidR="0027483A" w:rsidRDefault="00314053" w:rsidP="00314053">
      <w:pPr>
        <w:pStyle w:val="NoSpacing"/>
        <w:jc w:val="center"/>
      </w:pPr>
      <w:r>
        <w:t>OPENING</w:t>
      </w:r>
    </w:p>
    <w:p w14:paraId="3359B251" w14:textId="52E00DF7" w:rsidR="00B36224" w:rsidRDefault="00B36224" w:rsidP="00314053">
      <w:pPr>
        <w:pStyle w:val="NoSpacing"/>
        <w:jc w:val="center"/>
      </w:pPr>
      <w:r>
        <w:t>Called to order at 705, opened in the 1</w:t>
      </w:r>
      <w:r w:rsidRPr="00B36224">
        <w:rPr>
          <w:vertAlign w:val="superscript"/>
        </w:rPr>
        <w:t>st</w:t>
      </w:r>
      <w:r>
        <w:t xml:space="preserve"> degree at 715 with 29 brethren in attendance</w:t>
      </w:r>
    </w:p>
    <w:p w14:paraId="1F32333C" w14:textId="77777777" w:rsidR="004A2806" w:rsidRDefault="00314053" w:rsidP="00314053">
      <w:pPr>
        <w:pStyle w:val="NoSpacing"/>
        <w:jc w:val="center"/>
      </w:pPr>
      <w:r>
        <w:t>INTRODUCTION OF GUESTS AND PAST MASTERS</w:t>
      </w:r>
      <w:r w:rsidR="00667857">
        <w:t xml:space="preserve">  </w:t>
      </w:r>
    </w:p>
    <w:p w14:paraId="4888D393" w14:textId="64077671" w:rsidR="00B8195E" w:rsidRDefault="004A2806" w:rsidP="00314053">
      <w:pPr>
        <w:pStyle w:val="NoSpacing"/>
        <w:jc w:val="center"/>
      </w:pPr>
      <w:r>
        <w:t>done</w:t>
      </w:r>
      <w:r w:rsidR="00B8195E">
        <w:t xml:space="preserve"> </w:t>
      </w:r>
    </w:p>
    <w:p w14:paraId="44299009" w14:textId="77777777" w:rsidR="009C1ED3" w:rsidRDefault="00314053" w:rsidP="00314053">
      <w:pPr>
        <w:pStyle w:val="NoSpacing"/>
        <w:jc w:val="center"/>
      </w:pPr>
      <w:r>
        <w:t>MINUTES</w:t>
      </w:r>
    </w:p>
    <w:p w14:paraId="78033AFA" w14:textId="5AB62910" w:rsidR="004A2806" w:rsidRDefault="004A2806" w:rsidP="00314053">
      <w:pPr>
        <w:pStyle w:val="NoSpacing"/>
        <w:jc w:val="center"/>
      </w:pPr>
      <w:r>
        <w:t>November 10</w:t>
      </w:r>
      <w:r w:rsidRPr="004A2806">
        <w:rPr>
          <w:vertAlign w:val="superscript"/>
        </w:rPr>
        <w:t>th</w:t>
      </w:r>
      <w:r>
        <w:t xml:space="preserve"> Stated Meeting and November 24</w:t>
      </w:r>
      <w:r w:rsidRPr="004A2806">
        <w:rPr>
          <w:vertAlign w:val="superscript"/>
        </w:rPr>
        <w:t>th</w:t>
      </w:r>
      <w:r w:rsidR="007B4132">
        <w:t>, 2025,</w:t>
      </w:r>
      <w:r>
        <w:t xml:space="preserve"> Special meeting </w:t>
      </w:r>
      <w:r w:rsidR="00383782">
        <w:t>was</w:t>
      </w:r>
      <w:r>
        <w:t xml:space="preserve"> approved</w:t>
      </w:r>
    </w:p>
    <w:p w14:paraId="7A51E68E" w14:textId="7CE10CBE" w:rsidR="004A2806" w:rsidRDefault="00314053" w:rsidP="00314053">
      <w:pPr>
        <w:pStyle w:val="NoSpacing"/>
        <w:jc w:val="center"/>
      </w:pPr>
      <w:proofErr w:type="gramStart"/>
      <w:r>
        <w:t>, TREASURERS</w:t>
      </w:r>
      <w:proofErr w:type="gramEnd"/>
      <w:r w:rsidR="0063105F">
        <w:t xml:space="preserve"> REPORT</w:t>
      </w:r>
    </w:p>
    <w:p w14:paraId="098776C0" w14:textId="4713E72F" w:rsidR="009C1ED3" w:rsidRDefault="004A2806" w:rsidP="00314053">
      <w:pPr>
        <w:pStyle w:val="NoSpacing"/>
        <w:jc w:val="center"/>
      </w:pPr>
      <w:r>
        <w:t>approved</w:t>
      </w:r>
      <w:r w:rsidR="00314053">
        <w:t xml:space="preserve"> </w:t>
      </w:r>
    </w:p>
    <w:p w14:paraId="2CE3502F" w14:textId="77777777" w:rsidR="00C93D22" w:rsidRDefault="00314053" w:rsidP="00314053">
      <w:pPr>
        <w:pStyle w:val="NoSpacing"/>
        <w:jc w:val="center"/>
      </w:pPr>
      <w:r>
        <w:t>BLDG REPORTS</w:t>
      </w:r>
      <w:r w:rsidR="005F4C00">
        <w:t xml:space="preserve"> </w:t>
      </w:r>
    </w:p>
    <w:p w14:paraId="3EE5D040" w14:textId="0C5742B6" w:rsidR="004A2806" w:rsidRDefault="004A2806" w:rsidP="00314053">
      <w:pPr>
        <w:pStyle w:val="NoSpacing"/>
        <w:jc w:val="center"/>
      </w:pPr>
      <w:r>
        <w:t>none</w:t>
      </w:r>
    </w:p>
    <w:p w14:paraId="2787E9E7" w14:textId="77777777" w:rsidR="00C9315C" w:rsidRDefault="00314053" w:rsidP="00314053">
      <w:pPr>
        <w:pStyle w:val="NoSpacing"/>
        <w:jc w:val="center"/>
      </w:pPr>
      <w:r>
        <w:t>COMMUNICATIONS</w:t>
      </w:r>
    </w:p>
    <w:p w14:paraId="44EC9C96" w14:textId="5C1732E7" w:rsidR="004A2806" w:rsidRDefault="00383782" w:rsidP="00314053">
      <w:pPr>
        <w:pStyle w:val="NoSpacing"/>
        <w:jc w:val="center"/>
      </w:pPr>
      <w:r>
        <w:t>We have purchased 4 more FST Units</w:t>
      </w:r>
    </w:p>
    <w:p w14:paraId="440FB731" w14:textId="707ACFA5" w:rsidR="00383782" w:rsidRDefault="00383782" w:rsidP="00314053">
      <w:pPr>
        <w:pStyle w:val="NoSpacing"/>
        <w:jc w:val="center"/>
      </w:pPr>
      <w:r>
        <w:t xml:space="preserve">A </w:t>
      </w:r>
      <w:r w:rsidR="0063105F">
        <w:t>presentation in lodge was</w:t>
      </w:r>
      <w:r>
        <w:t xml:space="preserve"> given to WB Russell Trout for </w:t>
      </w:r>
      <w:r w:rsidR="0063105F">
        <w:t>60-year</w:t>
      </w:r>
      <w:r>
        <w:t xml:space="preserve"> </w:t>
      </w:r>
      <w:proofErr w:type="gramStart"/>
      <w:r>
        <w:t>member</w:t>
      </w:r>
      <w:proofErr w:type="gramEnd"/>
      <w:r>
        <w:t xml:space="preserve"> of our lodge</w:t>
      </w:r>
    </w:p>
    <w:p w14:paraId="66BCD4F0" w14:textId="5466B735" w:rsidR="00383782" w:rsidRDefault="00383782" w:rsidP="00314053">
      <w:pPr>
        <w:pStyle w:val="NoSpacing"/>
        <w:jc w:val="center"/>
      </w:pPr>
      <w:r>
        <w:t xml:space="preserve">Br. Doug Orton was also awarded a </w:t>
      </w:r>
      <w:r w:rsidR="0063105F">
        <w:t>60-year</w:t>
      </w:r>
      <w:r>
        <w:t xml:space="preserve"> certificate and Br. William K</w:t>
      </w:r>
      <w:r w:rsidR="0063105F">
        <w:t>ruschel received a special 78-year certificate as a member of our lodge. WB Hunter Pettit received in lodge MASON of the YEAR award from our lodge.</w:t>
      </w:r>
    </w:p>
    <w:p w14:paraId="2B91EC1B" w14:textId="726C5706" w:rsidR="0063105F" w:rsidRDefault="0063105F" w:rsidP="00314053">
      <w:pPr>
        <w:pStyle w:val="NoSpacing"/>
        <w:jc w:val="center"/>
      </w:pPr>
      <w:r>
        <w:t>St Paul Park has requested our help with their glow in park event.</w:t>
      </w:r>
    </w:p>
    <w:p w14:paraId="395B5803" w14:textId="4006485F" w:rsidR="0063105F" w:rsidRDefault="0063105F" w:rsidP="00314053">
      <w:pPr>
        <w:pStyle w:val="NoSpacing"/>
        <w:jc w:val="center"/>
      </w:pPr>
      <w:r>
        <w:t xml:space="preserve">Christmas in June for the Masonic Hospital led by </w:t>
      </w:r>
      <w:proofErr w:type="gramStart"/>
      <w:r>
        <w:t xml:space="preserve">WM  </w:t>
      </w:r>
      <w:r w:rsidR="005464FB">
        <w:t>Shaw</w:t>
      </w:r>
      <w:r>
        <w:t>n</w:t>
      </w:r>
      <w:proofErr w:type="gramEnd"/>
      <w:r>
        <w:t xml:space="preserve"> Carrick</w:t>
      </w:r>
      <w:r w:rsidR="00621BB7">
        <w:t>. Approved to donate 100.00 to this.</w:t>
      </w:r>
    </w:p>
    <w:p w14:paraId="7D50B101" w14:textId="79C7180C" w:rsidR="00621BB7" w:rsidRDefault="00621BB7" w:rsidP="00314053">
      <w:pPr>
        <w:pStyle w:val="NoSpacing"/>
        <w:jc w:val="center"/>
      </w:pPr>
      <w:r>
        <w:t>We have received two quotes for insurance for the bldg., one at 5,900.00 and the other at 5,000.00, Secretary Ingram will pick and approve the policy that best fits our needs</w:t>
      </w:r>
    </w:p>
    <w:p w14:paraId="2424F9B1" w14:textId="77777777" w:rsidR="00A15099" w:rsidRDefault="00314053" w:rsidP="00314053">
      <w:pPr>
        <w:pStyle w:val="NoSpacing"/>
        <w:jc w:val="center"/>
      </w:pPr>
      <w:r>
        <w:t>PETITIONS</w:t>
      </w:r>
      <w:r w:rsidR="009C1ED3">
        <w:t>, AFFILIATIONS</w:t>
      </w:r>
    </w:p>
    <w:p w14:paraId="44BBE467" w14:textId="6F911CD4" w:rsidR="00383782" w:rsidRDefault="00383782" w:rsidP="00314053">
      <w:pPr>
        <w:pStyle w:val="NoSpacing"/>
        <w:jc w:val="center"/>
      </w:pPr>
      <w:r>
        <w:t xml:space="preserve">2 READING for WB Tim </w:t>
      </w:r>
      <w:proofErr w:type="spellStart"/>
      <w:r>
        <w:t>Mcisaac</w:t>
      </w:r>
      <w:proofErr w:type="spellEnd"/>
      <w:r>
        <w:t xml:space="preserve"> as a dual member was </w:t>
      </w:r>
      <w:proofErr w:type="gramStart"/>
      <w:r>
        <w:t>read ,voted</w:t>
      </w:r>
      <w:proofErr w:type="gramEnd"/>
      <w:r>
        <w:t xml:space="preserve"> and approved to our lodge</w:t>
      </w:r>
    </w:p>
    <w:p w14:paraId="398BCCAC" w14:textId="77777777" w:rsidR="005F4C00" w:rsidRDefault="00314053" w:rsidP="00314053">
      <w:pPr>
        <w:pStyle w:val="NoSpacing"/>
        <w:jc w:val="center"/>
      </w:pPr>
      <w:r>
        <w:t>INVESTIGATIONS</w:t>
      </w:r>
      <w:r w:rsidR="009C1ED3">
        <w:t>, VOTING</w:t>
      </w:r>
    </w:p>
    <w:p w14:paraId="4337C65D" w14:textId="77777777" w:rsidR="00314053" w:rsidRDefault="00314053" w:rsidP="00314053">
      <w:pPr>
        <w:pStyle w:val="NoSpacing"/>
        <w:jc w:val="center"/>
      </w:pPr>
      <w:r>
        <w:t>COMMITTEE REPORTS</w:t>
      </w:r>
    </w:p>
    <w:p w14:paraId="4DC1BC7E" w14:textId="77777777" w:rsidR="00314053" w:rsidRDefault="00314053" w:rsidP="00314053">
      <w:pPr>
        <w:pStyle w:val="NoSpacing"/>
        <w:jc w:val="center"/>
      </w:pPr>
      <w:r>
        <w:t>OLD BUSINESS</w:t>
      </w:r>
    </w:p>
    <w:p w14:paraId="18549F7E" w14:textId="6ACE0829" w:rsidR="00621BB7" w:rsidRDefault="00621BB7" w:rsidP="00314053">
      <w:pPr>
        <w:pStyle w:val="NoSpacing"/>
        <w:jc w:val="center"/>
      </w:pPr>
      <w:r>
        <w:t>A 2</w:t>
      </w:r>
      <w:r w:rsidRPr="00621BB7">
        <w:rPr>
          <w:vertAlign w:val="superscript"/>
        </w:rPr>
        <w:t>nd</w:t>
      </w:r>
      <w:r>
        <w:t xml:space="preserve"> set of </w:t>
      </w:r>
      <w:proofErr w:type="gramStart"/>
      <w:r>
        <w:t>the table lodge</w:t>
      </w:r>
      <w:proofErr w:type="gramEnd"/>
      <w:r>
        <w:t xml:space="preserve"> will be printed by WB Hunter</w:t>
      </w:r>
    </w:p>
    <w:p w14:paraId="1C691E65" w14:textId="77777777" w:rsidR="00314053" w:rsidRDefault="00314053" w:rsidP="00314053">
      <w:pPr>
        <w:pStyle w:val="NoSpacing"/>
        <w:jc w:val="center"/>
      </w:pPr>
      <w:r>
        <w:lastRenderedPageBreak/>
        <w:t>NEW BUSINESS</w:t>
      </w:r>
    </w:p>
    <w:p w14:paraId="296D47DF" w14:textId="77777777" w:rsidR="00621BB7" w:rsidRDefault="00621BB7" w:rsidP="00314053">
      <w:pPr>
        <w:pStyle w:val="NoSpacing"/>
        <w:jc w:val="center"/>
      </w:pPr>
    </w:p>
    <w:p w14:paraId="18DE0EB3" w14:textId="77777777" w:rsidR="007F1568" w:rsidRDefault="00621BB7" w:rsidP="00314053">
      <w:pPr>
        <w:pStyle w:val="NoSpacing"/>
        <w:jc w:val="center"/>
      </w:pPr>
      <w:r>
        <w:t>ELECTIONS</w:t>
      </w:r>
    </w:p>
    <w:p w14:paraId="36100259" w14:textId="75884F8B" w:rsidR="00621BB7" w:rsidRDefault="007F1568" w:rsidP="007F1568">
      <w:pPr>
        <w:pStyle w:val="NoSpacing"/>
        <w:jc w:val="center"/>
      </w:pPr>
      <w:r>
        <w:t>Report on our donations for the year 12,700.00, this does not include the Masonic Hospital</w:t>
      </w:r>
      <w:r w:rsidR="00621BB7">
        <w:t xml:space="preserve"> </w:t>
      </w:r>
      <w:proofErr w:type="gramStart"/>
      <w:r>
        <w:t>at this time</w:t>
      </w:r>
      <w:proofErr w:type="gramEnd"/>
    </w:p>
    <w:p w14:paraId="64C3C101" w14:textId="3CC9763F" w:rsidR="007F1568" w:rsidRDefault="007F1568" w:rsidP="00314053">
      <w:pPr>
        <w:pStyle w:val="NoSpacing"/>
        <w:jc w:val="center"/>
      </w:pPr>
      <w:r>
        <w:t>ELECTION RESULTS ARE AS FOLLOWS; Wm Marc Lovin, SR&gt; Warden WB Hunter Pettit, JR. Warden RWB Frank Spevak, Treasurer, WB John Hawthorne, Secretary BR Stephen Ingram</w:t>
      </w:r>
    </w:p>
    <w:p w14:paraId="07BFBC65" w14:textId="77777777" w:rsidR="009C1ED3" w:rsidRDefault="009C1ED3" w:rsidP="00314053">
      <w:pPr>
        <w:pStyle w:val="NoSpacing"/>
        <w:jc w:val="center"/>
      </w:pPr>
      <w:r>
        <w:t>L.E.O. PRESENTATION</w:t>
      </w:r>
    </w:p>
    <w:p w14:paraId="53B13B79" w14:textId="10B72769" w:rsidR="007F1568" w:rsidRDefault="007F1568" w:rsidP="00314053">
      <w:pPr>
        <w:pStyle w:val="NoSpacing"/>
        <w:jc w:val="center"/>
      </w:pPr>
      <w:r>
        <w:t>RWB Frank did a repeat of the point of a circle.</w:t>
      </w:r>
    </w:p>
    <w:p w14:paraId="61AB2EE7" w14:textId="77777777" w:rsidR="009C1ED3" w:rsidRDefault="009C1ED3" w:rsidP="00314053">
      <w:pPr>
        <w:pStyle w:val="NoSpacing"/>
        <w:jc w:val="center"/>
      </w:pPr>
      <w:r>
        <w:t>OTHER BUSINESS/ OFFICERS COMMENTS</w:t>
      </w:r>
    </w:p>
    <w:p w14:paraId="7F33474E" w14:textId="77777777" w:rsidR="00314053" w:rsidRDefault="00314053" w:rsidP="00314053">
      <w:pPr>
        <w:pStyle w:val="NoSpacing"/>
        <w:jc w:val="center"/>
      </w:pPr>
      <w:r>
        <w:t>CLOSING</w:t>
      </w:r>
    </w:p>
    <w:p w14:paraId="1F492364" w14:textId="7DAA0D55" w:rsidR="007F1568" w:rsidRDefault="00374A94" w:rsidP="00314053">
      <w:pPr>
        <w:pStyle w:val="NoSpacing"/>
        <w:jc w:val="center"/>
      </w:pPr>
      <w:r>
        <w:t>Closed in due form and harmony at 8:22 pm</w:t>
      </w:r>
    </w:p>
    <w:p w14:paraId="6D43710C" w14:textId="77777777" w:rsidR="0027483A" w:rsidRDefault="0027483A" w:rsidP="00314053">
      <w:pPr>
        <w:pStyle w:val="NoSpacing"/>
        <w:jc w:val="center"/>
      </w:pPr>
    </w:p>
    <w:p w14:paraId="4F54C0FC" w14:textId="77777777" w:rsidR="00314053" w:rsidRDefault="00314053" w:rsidP="00314053">
      <w:pPr>
        <w:pStyle w:val="NoSpacing"/>
        <w:jc w:val="center"/>
      </w:pPr>
    </w:p>
    <w:p w14:paraId="017C657B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1C4DE2AC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t>Stephen M. Ingram</w:t>
      </w:r>
    </w:p>
    <w:p w14:paraId="72FDA2CB" w14:textId="77777777" w:rsidR="005C04E4" w:rsidRDefault="005C04E4" w:rsidP="005C04E4">
      <w:pPr>
        <w:pStyle w:val="NoSpacing"/>
      </w:pPr>
      <w:r>
        <w:t>Stephen M. Ingram/Secretary</w:t>
      </w:r>
    </w:p>
    <w:p w14:paraId="075B47F0" w14:textId="77777777" w:rsidR="005C04E4" w:rsidRDefault="005C04E4" w:rsidP="005C04E4">
      <w:pPr>
        <w:pStyle w:val="NoSpacing"/>
      </w:pPr>
      <w:r>
        <w:t>Newport Lodge #118</w:t>
      </w:r>
    </w:p>
    <w:p w14:paraId="53E3798F" w14:textId="77777777" w:rsidR="005C04E4" w:rsidRDefault="005C04E4" w:rsidP="005C04E4">
      <w:pPr>
        <w:pStyle w:val="NoSpacing"/>
      </w:pPr>
      <w:hyperlink r:id="rId5" w:history="1">
        <w:r w:rsidRPr="000B2FA1">
          <w:rPr>
            <w:rStyle w:val="Hyperlink"/>
          </w:rPr>
          <w:t>ingramsrm@gmail.com</w:t>
        </w:r>
      </w:hyperlink>
    </w:p>
    <w:p w14:paraId="58BB45B4" w14:textId="77777777" w:rsidR="005C04E4" w:rsidRDefault="005C04E4" w:rsidP="005C04E4">
      <w:pPr>
        <w:pStyle w:val="NoSpacing"/>
      </w:pPr>
      <w:r>
        <w:t>651-757-8046</w:t>
      </w:r>
    </w:p>
    <w:p w14:paraId="236DF3AB" w14:textId="77777777" w:rsidR="005C04E4" w:rsidRPr="005E2EBE" w:rsidRDefault="005C04E4" w:rsidP="005C04E4">
      <w:pPr>
        <w:pStyle w:val="NoSpacing"/>
      </w:pPr>
    </w:p>
    <w:p w14:paraId="4C29A277" w14:textId="77777777" w:rsidR="00262AB9" w:rsidRDefault="00262AB9" w:rsidP="00BE600B">
      <w:pPr>
        <w:rPr>
          <w:sz w:val="28"/>
          <w:szCs w:val="28"/>
        </w:rPr>
      </w:pPr>
    </w:p>
    <w:p w14:paraId="744A83AC" w14:textId="77777777" w:rsidR="00262AB9" w:rsidRDefault="00262AB9" w:rsidP="00BE600B">
      <w:pPr>
        <w:rPr>
          <w:sz w:val="28"/>
          <w:szCs w:val="28"/>
        </w:rPr>
      </w:pPr>
    </w:p>
    <w:p w14:paraId="69AA5285" w14:textId="77777777" w:rsidR="00262AB9" w:rsidRDefault="00262AB9" w:rsidP="00BE600B">
      <w:pPr>
        <w:rPr>
          <w:sz w:val="28"/>
          <w:szCs w:val="28"/>
        </w:rPr>
      </w:pPr>
    </w:p>
    <w:p w14:paraId="462CAE07" w14:textId="77777777" w:rsidR="00262AB9" w:rsidRDefault="00262AB9" w:rsidP="00BE600B"/>
    <w:p w14:paraId="3B1D2A18" w14:textId="77777777" w:rsidR="00262AB9" w:rsidRDefault="00262AB9" w:rsidP="00BE600B"/>
    <w:p w14:paraId="68E4B59B" w14:textId="77777777" w:rsidR="00262AB9" w:rsidRDefault="00262AB9" w:rsidP="00BE600B">
      <w:pPr>
        <w:rPr>
          <w:sz w:val="28"/>
          <w:szCs w:val="28"/>
        </w:rPr>
      </w:pPr>
    </w:p>
    <w:p w14:paraId="2917E1D0" w14:textId="77777777" w:rsidR="00262AB9" w:rsidRDefault="00262AB9" w:rsidP="00BE600B">
      <w:pPr>
        <w:rPr>
          <w:sz w:val="28"/>
          <w:szCs w:val="28"/>
        </w:rPr>
      </w:pPr>
    </w:p>
    <w:p w14:paraId="143EAEA0" w14:textId="77777777" w:rsidR="00262AB9" w:rsidRDefault="00262AB9" w:rsidP="00BE600B">
      <w:pPr>
        <w:rPr>
          <w:sz w:val="28"/>
          <w:szCs w:val="28"/>
        </w:rPr>
      </w:pPr>
    </w:p>
    <w:p w14:paraId="43BDDD3B" w14:textId="77777777" w:rsidR="00262AB9" w:rsidRDefault="00262AB9" w:rsidP="00BE600B">
      <w:pPr>
        <w:rPr>
          <w:sz w:val="28"/>
          <w:szCs w:val="28"/>
        </w:rPr>
      </w:pPr>
    </w:p>
    <w:p w14:paraId="65DD079C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224"/>
    <w:rsid w:val="00176F9D"/>
    <w:rsid w:val="00256F97"/>
    <w:rsid w:val="00262AB9"/>
    <w:rsid w:val="0027483A"/>
    <w:rsid w:val="002B07D1"/>
    <w:rsid w:val="002F2248"/>
    <w:rsid w:val="00314053"/>
    <w:rsid w:val="00346937"/>
    <w:rsid w:val="00374A94"/>
    <w:rsid w:val="00383782"/>
    <w:rsid w:val="00414148"/>
    <w:rsid w:val="00431087"/>
    <w:rsid w:val="00443EAC"/>
    <w:rsid w:val="004A2806"/>
    <w:rsid w:val="00545B63"/>
    <w:rsid w:val="005464FB"/>
    <w:rsid w:val="005C04E4"/>
    <w:rsid w:val="005E2EBE"/>
    <w:rsid w:val="005F4C00"/>
    <w:rsid w:val="00621BB7"/>
    <w:rsid w:val="0063105F"/>
    <w:rsid w:val="00667857"/>
    <w:rsid w:val="00695650"/>
    <w:rsid w:val="007B4132"/>
    <w:rsid w:val="007F1568"/>
    <w:rsid w:val="0082712D"/>
    <w:rsid w:val="008A5206"/>
    <w:rsid w:val="0096672E"/>
    <w:rsid w:val="009C1ED3"/>
    <w:rsid w:val="009C679C"/>
    <w:rsid w:val="00A15099"/>
    <w:rsid w:val="00A35450"/>
    <w:rsid w:val="00AB2270"/>
    <w:rsid w:val="00B36224"/>
    <w:rsid w:val="00B43613"/>
    <w:rsid w:val="00B8195E"/>
    <w:rsid w:val="00BE600B"/>
    <w:rsid w:val="00C9315C"/>
    <w:rsid w:val="00C93D22"/>
    <w:rsid w:val="00D07C7A"/>
    <w:rsid w:val="00D61250"/>
    <w:rsid w:val="00E87B74"/>
    <w:rsid w:val="00EE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76B66"/>
  <w15:chartTrackingRefBased/>
  <w15:docId w15:val="{5D0360BB-7F98-43AC-8AC5-E953359C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ramsrm@gmail.com" TargetMode="External"/><Relationship Id="rId4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esktop\Custom%20Office%20Templates\NEWPORT%20LODGE%20MEETING%20TEMPLATE%20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LODGE MEETING TEMPLATE 2023</Template>
  <TotalTime>83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1</cp:revision>
  <cp:lastPrinted>2026-02-04T16:53:00Z</cp:lastPrinted>
  <dcterms:created xsi:type="dcterms:W3CDTF">2026-02-04T15:28:00Z</dcterms:created>
  <dcterms:modified xsi:type="dcterms:W3CDTF">2026-02-04T16:55:00Z</dcterms:modified>
</cp:coreProperties>
</file>