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2D54B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27CB820C" wp14:editId="4548C41A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</w:t>
      </w:r>
      <w:r w:rsidR="008A5206">
        <w:rPr>
          <w:sz w:val="40"/>
          <w:szCs w:val="40"/>
        </w:rPr>
        <w:t xml:space="preserve"> MASONIC</w:t>
      </w:r>
      <w:r>
        <w:rPr>
          <w:sz w:val="40"/>
          <w:szCs w:val="40"/>
        </w:rPr>
        <w:t xml:space="preserve"> LODGE # 118</w:t>
      </w:r>
    </w:p>
    <w:p w14:paraId="549DA27E" w14:textId="1E415CAA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A35450">
        <w:rPr>
          <w:sz w:val="40"/>
          <w:szCs w:val="40"/>
        </w:rPr>
        <w:t>Stated</w:t>
      </w:r>
      <w:r w:rsidR="00BE600B">
        <w:rPr>
          <w:sz w:val="40"/>
          <w:szCs w:val="40"/>
        </w:rPr>
        <w:t xml:space="preserve"> Meeting</w:t>
      </w:r>
      <w:r w:rsidR="002F2248">
        <w:rPr>
          <w:sz w:val="40"/>
          <w:szCs w:val="40"/>
        </w:rPr>
        <w:t>,</w:t>
      </w:r>
      <w:r w:rsidR="00484E76">
        <w:rPr>
          <w:sz w:val="40"/>
          <w:szCs w:val="40"/>
        </w:rPr>
        <w:t xml:space="preserve"> September 8,</w:t>
      </w:r>
      <w:r w:rsidR="00A35450">
        <w:rPr>
          <w:sz w:val="40"/>
          <w:szCs w:val="40"/>
        </w:rPr>
        <w:t xml:space="preserve"> </w:t>
      </w:r>
      <w:r w:rsidR="00BE600B">
        <w:rPr>
          <w:sz w:val="40"/>
          <w:szCs w:val="40"/>
        </w:rPr>
        <w:t>20</w:t>
      </w:r>
      <w:r>
        <w:rPr>
          <w:sz w:val="40"/>
          <w:szCs w:val="40"/>
        </w:rPr>
        <w:t>2</w:t>
      </w:r>
      <w:r w:rsidR="00484E76">
        <w:rPr>
          <w:sz w:val="40"/>
          <w:szCs w:val="40"/>
        </w:rPr>
        <w:t>5</w:t>
      </w:r>
      <w:r w:rsidR="005E2EBE">
        <w:rPr>
          <w:sz w:val="40"/>
          <w:szCs w:val="40"/>
        </w:rPr>
        <w:t xml:space="preserve"> A.D., 60</w:t>
      </w:r>
      <w:r w:rsidR="00AE47B5">
        <w:rPr>
          <w:sz w:val="40"/>
          <w:szCs w:val="40"/>
        </w:rPr>
        <w:t>2</w:t>
      </w:r>
      <w:r w:rsidR="00484E76">
        <w:rPr>
          <w:sz w:val="40"/>
          <w:szCs w:val="40"/>
        </w:rPr>
        <w:t>5</w:t>
      </w:r>
      <w:r w:rsidR="005E2EBE">
        <w:rPr>
          <w:sz w:val="40"/>
          <w:szCs w:val="40"/>
        </w:rPr>
        <w:t xml:space="preserve"> A.L.</w:t>
      </w:r>
    </w:p>
    <w:p w14:paraId="3E6FAC8A" w14:textId="067C672F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</w:t>
      </w:r>
      <w:r w:rsidR="00484E76">
        <w:rPr>
          <w:sz w:val="24"/>
          <w:szCs w:val="24"/>
        </w:rPr>
        <w:t>B Al Rieder</w:t>
      </w:r>
      <w:r w:rsidRPr="005E2EBE">
        <w:rPr>
          <w:sz w:val="24"/>
          <w:szCs w:val="24"/>
        </w:rPr>
        <w:t xml:space="preserve">    </w:t>
      </w:r>
      <w:r w:rsidR="005E2EBE">
        <w:rPr>
          <w:sz w:val="24"/>
          <w:szCs w:val="24"/>
        </w:rPr>
        <w:t xml:space="preserve">              </w:t>
      </w:r>
      <w:r w:rsidRPr="005E2EBE">
        <w:rPr>
          <w:sz w:val="24"/>
          <w:szCs w:val="24"/>
        </w:rPr>
        <w:t xml:space="preserve">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</w:t>
      </w:r>
      <w:r w:rsidR="00484E76">
        <w:rPr>
          <w:sz w:val="24"/>
          <w:szCs w:val="24"/>
        </w:rPr>
        <w:t xml:space="preserve">           </w:t>
      </w:r>
      <w:r w:rsidRPr="005E2EBE">
        <w:rPr>
          <w:sz w:val="24"/>
          <w:szCs w:val="24"/>
        </w:rPr>
        <w:t xml:space="preserve"> SR. Warden</w:t>
      </w:r>
      <w:r w:rsidR="002F2248">
        <w:rPr>
          <w:sz w:val="24"/>
          <w:szCs w:val="24"/>
        </w:rPr>
        <w:t xml:space="preserve"> </w:t>
      </w:r>
      <w:r w:rsidR="00484E76">
        <w:rPr>
          <w:sz w:val="24"/>
          <w:szCs w:val="24"/>
        </w:rPr>
        <w:t>BR Marc Lovin</w:t>
      </w:r>
      <w:r>
        <w:rPr>
          <w:sz w:val="28"/>
          <w:szCs w:val="28"/>
        </w:rPr>
        <w:t xml:space="preserve"> </w:t>
      </w:r>
    </w:p>
    <w:p w14:paraId="5D3B1222" w14:textId="537BEEA6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8A5206">
        <w:rPr>
          <w:sz w:val="24"/>
          <w:szCs w:val="24"/>
        </w:rPr>
        <w:t xml:space="preserve"> </w:t>
      </w:r>
      <w:r w:rsidR="00484E76">
        <w:rPr>
          <w:sz w:val="24"/>
          <w:szCs w:val="24"/>
        </w:rPr>
        <w:t>WB Hunter Pettit</w:t>
      </w:r>
      <w:r w:rsidRPr="005E2EBE">
        <w:rPr>
          <w:sz w:val="24"/>
          <w:szCs w:val="24"/>
        </w:rPr>
        <w:t xml:space="preserve">                  </w:t>
      </w:r>
      <w:r w:rsidR="005E2EBE">
        <w:rPr>
          <w:sz w:val="24"/>
          <w:szCs w:val="24"/>
        </w:rPr>
        <w:t xml:space="preserve">                </w:t>
      </w:r>
      <w:r w:rsidR="00AE47B5">
        <w:rPr>
          <w:sz w:val="24"/>
          <w:szCs w:val="24"/>
        </w:rPr>
        <w:t xml:space="preserve">         </w:t>
      </w:r>
      <w:r w:rsidR="005E2EBE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2F2248">
        <w:rPr>
          <w:sz w:val="24"/>
          <w:szCs w:val="24"/>
        </w:rPr>
        <w:t xml:space="preserve"> </w:t>
      </w:r>
      <w:r w:rsidR="00484E76">
        <w:rPr>
          <w:sz w:val="24"/>
          <w:szCs w:val="24"/>
        </w:rPr>
        <w:t>RWB Frank Spevak</w:t>
      </w:r>
    </w:p>
    <w:p w14:paraId="3E3380B0" w14:textId="5F5807EE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8A5206">
        <w:rPr>
          <w:sz w:val="24"/>
          <w:szCs w:val="24"/>
        </w:rPr>
        <w:t xml:space="preserve"> </w:t>
      </w:r>
      <w:r w:rsidR="00484E76">
        <w:rPr>
          <w:sz w:val="24"/>
          <w:szCs w:val="24"/>
        </w:rPr>
        <w:t>WB Bob Bay</w:t>
      </w:r>
      <w:r w:rsidRPr="005E2EBE">
        <w:rPr>
          <w:sz w:val="24"/>
          <w:szCs w:val="24"/>
        </w:rPr>
        <w:t xml:space="preserve">                            </w:t>
      </w:r>
      <w:r w:rsidR="005E2EBE">
        <w:rPr>
          <w:sz w:val="24"/>
          <w:szCs w:val="24"/>
        </w:rPr>
        <w:t xml:space="preserve">      </w:t>
      </w:r>
      <w:r w:rsidR="00AE47B5">
        <w:rPr>
          <w:sz w:val="24"/>
          <w:szCs w:val="24"/>
        </w:rPr>
        <w:t xml:space="preserve">                      </w:t>
      </w:r>
      <w:r w:rsidR="008A5206">
        <w:rPr>
          <w:sz w:val="24"/>
          <w:szCs w:val="24"/>
        </w:rPr>
        <w:t xml:space="preserve">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AE47B5">
        <w:rPr>
          <w:sz w:val="24"/>
          <w:szCs w:val="24"/>
        </w:rPr>
        <w:t>WB John Hawthorne</w:t>
      </w:r>
    </w:p>
    <w:p w14:paraId="58DCADB6" w14:textId="4F35227B" w:rsidR="00262AB9" w:rsidRPr="005E2EBE" w:rsidRDefault="00262AB9" w:rsidP="00BE600B">
      <w:r w:rsidRPr="005E2EBE">
        <w:t>Secretary</w:t>
      </w:r>
      <w:r w:rsidR="002F2248">
        <w:t xml:space="preserve"> BR Stephen Ingram</w:t>
      </w:r>
      <w:r w:rsidRPr="005E2EBE">
        <w:t xml:space="preserve">                          </w:t>
      </w:r>
      <w:r w:rsidR="005E2EBE">
        <w:t xml:space="preserve">                    </w:t>
      </w:r>
      <w:r w:rsidR="00414148">
        <w:t xml:space="preserve">    </w:t>
      </w:r>
      <w:r w:rsidR="005E2EBE">
        <w:t xml:space="preserve"> </w:t>
      </w:r>
      <w:r w:rsidR="008A5206">
        <w:t xml:space="preserve"> </w:t>
      </w:r>
      <w:r w:rsidR="005E2EBE">
        <w:t xml:space="preserve">  </w:t>
      </w:r>
      <w:r w:rsidR="00484E76">
        <w:t xml:space="preserve"> </w:t>
      </w:r>
      <w:r w:rsidR="005E2EBE">
        <w:t xml:space="preserve">   </w:t>
      </w:r>
      <w:r w:rsidR="00431087">
        <w:t xml:space="preserve"> </w:t>
      </w:r>
      <w:r w:rsidRPr="005E2EBE">
        <w:t xml:space="preserve"> SR. Steward</w:t>
      </w:r>
    </w:p>
    <w:p w14:paraId="25010DCA" w14:textId="3B4CED44" w:rsidR="00262AB9" w:rsidRPr="005E2EBE" w:rsidRDefault="00484E76" w:rsidP="00BE600B">
      <w:r>
        <w:t>JR. Steward</w:t>
      </w:r>
      <w:r w:rsidR="00262AB9" w:rsidRPr="005E2EBE">
        <w:t xml:space="preserve">                    </w:t>
      </w:r>
      <w:r w:rsidR="005E2EBE">
        <w:t xml:space="preserve">                         </w:t>
      </w:r>
      <w:r w:rsidR="00414148">
        <w:t xml:space="preserve">     </w:t>
      </w:r>
      <w:r w:rsidR="00AE47B5">
        <w:t xml:space="preserve">                                     </w:t>
      </w:r>
      <w:r w:rsidR="00414148">
        <w:t xml:space="preserve"> </w:t>
      </w:r>
      <w:r w:rsidR="005E2EBE">
        <w:t xml:space="preserve">  </w:t>
      </w:r>
      <w:r w:rsidR="00262AB9" w:rsidRPr="005E2EBE">
        <w:t xml:space="preserve">    Marshall </w:t>
      </w:r>
    </w:p>
    <w:p w14:paraId="347ABCB9" w14:textId="2D5D3015" w:rsidR="00262AB9" w:rsidRPr="005E2EBE" w:rsidRDefault="00262AB9" w:rsidP="00BE600B">
      <w:r w:rsidRPr="005E2EBE">
        <w:t>Chaplain</w:t>
      </w:r>
      <w:r w:rsidR="002F2248">
        <w:t xml:space="preserve"> </w:t>
      </w:r>
      <w:r w:rsidR="00AE47B5">
        <w:t xml:space="preserve">BR </w:t>
      </w:r>
      <w:r w:rsidR="00414148">
        <w:t>Thomas Burbank</w:t>
      </w:r>
      <w:r w:rsidRPr="005E2EBE">
        <w:t xml:space="preserve">                       </w:t>
      </w:r>
      <w:r w:rsidR="005E2EBE">
        <w:t xml:space="preserve">                      </w:t>
      </w:r>
      <w:r w:rsidR="00414148">
        <w:t xml:space="preserve">      </w:t>
      </w:r>
      <w:r w:rsidR="005E2EBE">
        <w:t xml:space="preserve"> </w:t>
      </w:r>
      <w:r w:rsidRPr="005E2EBE">
        <w:t xml:space="preserve">   </w:t>
      </w:r>
      <w:r w:rsidR="00431087">
        <w:t xml:space="preserve">  </w:t>
      </w:r>
      <w:r w:rsidRPr="005E2EBE">
        <w:t xml:space="preserve">  Tyler</w:t>
      </w:r>
      <w:r w:rsidR="002F2248">
        <w:t xml:space="preserve"> </w:t>
      </w:r>
      <w:r w:rsidR="00484E76">
        <w:t>WB Jim Irvine</w:t>
      </w:r>
    </w:p>
    <w:p w14:paraId="63A6E3D7" w14:textId="6355926D" w:rsidR="00262AB9" w:rsidRDefault="00262AB9" w:rsidP="00BE600B">
      <w:r w:rsidRPr="005E2EBE">
        <w:t>L.E.O.</w:t>
      </w:r>
      <w:r w:rsidR="00414148">
        <w:t xml:space="preserve"> </w:t>
      </w:r>
      <w:r w:rsidR="00484E76">
        <w:t>RWB Frank Spevak</w:t>
      </w:r>
    </w:p>
    <w:p w14:paraId="147F98C2" w14:textId="77777777" w:rsidR="002F2248" w:rsidRDefault="00314053" w:rsidP="00314053">
      <w:pPr>
        <w:pStyle w:val="NoSpacing"/>
        <w:jc w:val="center"/>
      </w:pPr>
      <w:r>
        <w:t>OPENING</w:t>
      </w:r>
    </w:p>
    <w:p w14:paraId="67069D2E" w14:textId="67DCEFB7" w:rsidR="00484E76" w:rsidRDefault="00484E76" w:rsidP="00314053">
      <w:pPr>
        <w:pStyle w:val="NoSpacing"/>
        <w:jc w:val="center"/>
      </w:pPr>
      <w:r>
        <w:t>Called to order at 704pm opened at 710 pm in the 1</w:t>
      </w:r>
      <w:r w:rsidRPr="00484E76">
        <w:rPr>
          <w:vertAlign w:val="superscript"/>
        </w:rPr>
        <w:t>st</w:t>
      </w:r>
      <w:r>
        <w:t xml:space="preserve"> degree with 19 brethren in attendance</w:t>
      </w:r>
    </w:p>
    <w:p w14:paraId="7E14024B" w14:textId="69012C5C" w:rsidR="00314053" w:rsidRDefault="00314053" w:rsidP="00314053">
      <w:pPr>
        <w:pStyle w:val="NoSpacing"/>
        <w:jc w:val="center"/>
      </w:pPr>
      <w:r>
        <w:t>INTRODUCTION OF GUESTS AND PAST MASTERS</w:t>
      </w:r>
      <w:r w:rsidR="005063B8">
        <w:t xml:space="preserve"> </w:t>
      </w:r>
    </w:p>
    <w:p w14:paraId="0FAD6D5B" w14:textId="3CD71F59" w:rsidR="005063B8" w:rsidRDefault="000B4A41" w:rsidP="00314053">
      <w:pPr>
        <w:pStyle w:val="NoSpacing"/>
        <w:jc w:val="center"/>
      </w:pPr>
      <w:r>
        <w:t>Done</w:t>
      </w:r>
    </w:p>
    <w:p w14:paraId="60A903CF" w14:textId="77777777" w:rsidR="00314053" w:rsidRDefault="00314053" w:rsidP="00314053">
      <w:pPr>
        <w:pStyle w:val="NoSpacing"/>
        <w:jc w:val="center"/>
      </w:pPr>
      <w:r>
        <w:t>MINUTES, TREASURERS, BLDG REPORTS</w:t>
      </w:r>
    </w:p>
    <w:p w14:paraId="0D7B9C6E" w14:textId="0F337A64" w:rsidR="000B4A41" w:rsidRDefault="000B4A41" w:rsidP="00314053">
      <w:pPr>
        <w:pStyle w:val="NoSpacing"/>
        <w:jc w:val="center"/>
      </w:pPr>
      <w:r>
        <w:t>June 9</w:t>
      </w:r>
      <w:r w:rsidRPr="000B4A41">
        <w:rPr>
          <w:vertAlign w:val="superscript"/>
        </w:rPr>
        <w:t>th</w:t>
      </w:r>
      <w:r>
        <w:t xml:space="preserve"> stated meeting approved</w:t>
      </w:r>
    </w:p>
    <w:p w14:paraId="4E053378" w14:textId="709481C5" w:rsidR="000B4A41" w:rsidRDefault="000B4A41" w:rsidP="00314053">
      <w:pPr>
        <w:pStyle w:val="NoSpacing"/>
        <w:jc w:val="center"/>
      </w:pPr>
      <w:r>
        <w:t>Treasurers report</w:t>
      </w:r>
      <w:r w:rsidR="00F543B7">
        <w:t xml:space="preserve"> read </w:t>
      </w:r>
      <w:r w:rsidR="00F850FB">
        <w:t>and approved</w:t>
      </w:r>
    </w:p>
    <w:p w14:paraId="7092C60C" w14:textId="54DDF530" w:rsidR="00F543B7" w:rsidRDefault="00F543B7" w:rsidP="00314053">
      <w:pPr>
        <w:pStyle w:val="NoSpacing"/>
        <w:jc w:val="center"/>
      </w:pPr>
      <w:r>
        <w:t>No bldg. report</w:t>
      </w:r>
    </w:p>
    <w:p w14:paraId="403B971A" w14:textId="77777777" w:rsidR="000B4A41" w:rsidRDefault="00314053" w:rsidP="00314053">
      <w:pPr>
        <w:pStyle w:val="NoSpacing"/>
        <w:jc w:val="center"/>
      </w:pPr>
      <w:r>
        <w:t>COMMUNICATIONS</w:t>
      </w:r>
    </w:p>
    <w:p w14:paraId="7603FE7E" w14:textId="7A267FE4" w:rsidR="006A5B96" w:rsidRDefault="006A5B96" w:rsidP="00314053">
      <w:pPr>
        <w:pStyle w:val="NoSpacing"/>
        <w:jc w:val="center"/>
      </w:pPr>
      <w:r>
        <w:t>St. Paul Park Fire department will be having an open house 6pm to 8</w:t>
      </w:r>
      <w:r w:rsidR="00F850FB">
        <w:t>pm and</w:t>
      </w:r>
      <w:r>
        <w:t xml:space="preserve"> are asking for volunteers to pop popcorn for the </w:t>
      </w:r>
      <w:r w:rsidR="00F543B7">
        <w:t>event,</w:t>
      </w:r>
      <w:r>
        <w:t xml:space="preserve"> Hunter has volunteered, need one more</w:t>
      </w:r>
    </w:p>
    <w:p w14:paraId="4F04131C" w14:textId="0F0D77F4" w:rsidR="00314053" w:rsidRDefault="00F543B7" w:rsidP="00F543B7">
      <w:pPr>
        <w:pStyle w:val="NoSpacing"/>
        <w:jc w:val="center"/>
      </w:pPr>
      <w:r>
        <w:t>Partitions for the men’s bathroom have been purchased, awaiting time to install.</w:t>
      </w:r>
    </w:p>
    <w:p w14:paraId="6A5DFD20" w14:textId="77777777" w:rsidR="00314053" w:rsidRDefault="00314053" w:rsidP="00314053">
      <w:pPr>
        <w:pStyle w:val="NoSpacing"/>
        <w:jc w:val="center"/>
      </w:pPr>
      <w:r>
        <w:t>PETITIONS</w:t>
      </w:r>
    </w:p>
    <w:p w14:paraId="03782C70" w14:textId="0541705C" w:rsidR="000B4A41" w:rsidRDefault="000B4A41" w:rsidP="00314053">
      <w:pPr>
        <w:pStyle w:val="NoSpacing"/>
        <w:jc w:val="center"/>
      </w:pPr>
      <w:r>
        <w:t>2</w:t>
      </w:r>
      <w:r w:rsidR="00F543B7">
        <w:t xml:space="preserve"> </w:t>
      </w:r>
      <w:r w:rsidR="00497DB3">
        <w:t>petitions</w:t>
      </w:r>
      <w:r>
        <w:t xml:space="preserve"> READ FOR Mr. Volkan Kahveci and Mr. Christian Rieck</w:t>
      </w:r>
      <w:r w:rsidR="00F543B7">
        <w:t>,</w:t>
      </w:r>
    </w:p>
    <w:p w14:paraId="40CE995D" w14:textId="2CD6AF3D" w:rsidR="00F543B7" w:rsidRDefault="00F543B7" w:rsidP="00314053">
      <w:pPr>
        <w:pStyle w:val="NoSpacing"/>
        <w:jc w:val="center"/>
      </w:pPr>
      <w:r>
        <w:t>Investigators will be assigned.</w:t>
      </w:r>
    </w:p>
    <w:p w14:paraId="39CFABEE" w14:textId="1BF2962F" w:rsidR="000B4A41" w:rsidRDefault="000B4A41" w:rsidP="00314053">
      <w:pPr>
        <w:pStyle w:val="NoSpacing"/>
        <w:jc w:val="center"/>
      </w:pPr>
      <w:r>
        <w:t>Br. Michael Tindell was voted on and approved for plural membership.</w:t>
      </w:r>
    </w:p>
    <w:p w14:paraId="56E53A4B" w14:textId="3428C384" w:rsidR="000B4A41" w:rsidRDefault="000B4A41" w:rsidP="00314053">
      <w:pPr>
        <w:pStyle w:val="NoSpacing"/>
        <w:jc w:val="center"/>
      </w:pPr>
      <w:r>
        <w:t>Welcome Br. Michael</w:t>
      </w:r>
      <w:r w:rsidR="00F543B7">
        <w:t xml:space="preserve"> Tindell.</w:t>
      </w:r>
    </w:p>
    <w:p w14:paraId="32C49A4E" w14:textId="77777777" w:rsidR="00314053" w:rsidRDefault="00314053" w:rsidP="00314053">
      <w:pPr>
        <w:pStyle w:val="NoSpacing"/>
        <w:jc w:val="center"/>
      </w:pPr>
      <w:r>
        <w:t>INVESTIGATIONS</w:t>
      </w:r>
    </w:p>
    <w:p w14:paraId="55ECDEA1" w14:textId="390A1518" w:rsidR="000B4A41" w:rsidRDefault="000B4A41" w:rsidP="00314053">
      <w:pPr>
        <w:pStyle w:val="NoSpacing"/>
        <w:jc w:val="center"/>
      </w:pPr>
      <w:r>
        <w:t>NONE</w:t>
      </w:r>
    </w:p>
    <w:p w14:paraId="3B606878" w14:textId="77777777" w:rsidR="00314053" w:rsidRDefault="00314053" w:rsidP="00314053">
      <w:pPr>
        <w:pStyle w:val="NoSpacing"/>
        <w:jc w:val="center"/>
      </w:pPr>
      <w:r>
        <w:t>COMMITTEE REPORTS</w:t>
      </w:r>
    </w:p>
    <w:p w14:paraId="5690792B" w14:textId="1448F88C" w:rsidR="00F543B7" w:rsidRDefault="00F543B7" w:rsidP="00314053">
      <w:pPr>
        <w:pStyle w:val="NoSpacing"/>
        <w:jc w:val="center"/>
      </w:pPr>
      <w:r>
        <w:t>Scholarship checks have been mailed</w:t>
      </w:r>
    </w:p>
    <w:p w14:paraId="011C2DD7" w14:textId="35B49BC5" w:rsidR="00F543B7" w:rsidRDefault="00F543B7" w:rsidP="00F543B7">
      <w:pPr>
        <w:pStyle w:val="NoSpacing"/>
        <w:jc w:val="center"/>
      </w:pPr>
      <w:r>
        <w:t>Table lodge report was read</w:t>
      </w:r>
    </w:p>
    <w:p w14:paraId="679E770F" w14:textId="78F7FC93" w:rsidR="00F543B7" w:rsidRDefault="00F543B7" w:rsidP="00F543B7">
      <w:pPr>
        <w:pStyle w:val="NoSpacing"/>
        <w:jc w:val="center"/>
      </w:pPr>
      <w:r>
        <w:t>Heritage days report was read</w:t>
      </w:r>
    </w:p>
    <w:p w14:paraId="3D44C34C" w14:textId="4B5581CA" w:rsidR="00F543B7" w:rsidRDefault="00F543B7" w:rsidP="00F543B7">
      <w:pPr>
        <w:pStyle w:val="NoSpacing"/>
        <w:jc w:val="center"/>
      </w:pPr>
      <w:r>
        <w:t>Movies in the park report was read, no decision was made on to where to place the monies</w:t>
      </w:r>
      <w:r w:rsidR="00755588">
        <w:t>.</w:t>
      </w:r>
    </w:p>
    <w:p w14:paraId="7A0AA3F9" w14:textId="17433DB6" w:rsidR="00F543B7" w:rsidRDefault="00F543B7" w:rsidP="00314053">
      <w:pPr>
        <w:pStyle w:val="NoSpacing"/>
        <w:jc w:val="center"/>
      </w:pPr>
      <w:r>
        <w:t>Salamanders and gargoyles have asked to join our lodge according to WB Hunter Pettit.</w:t>
      </w:r>
    </w:p>
    <w:p w14:paraId="7C949E07" w14:textId="77777777" w:rsidR="00314053" w:rsidRDefault="00314053" w:rsidP="00314053">
      <w:pPr>
        <w:pStyle w:val="NoSpacing"/>
        <w:jc w:val="center"/>
      </w:pPr>
      <w:r>
        <w:t>OLD BUSINESS</w:t>
      </w:r>
    </w:p>
    <w:p w14:paraId="016504DF" w14:textId="2F12FFC9" w:rsidR="00746478" w:rsidRDefault="006D31D6" w:rsidP="00314053">
      <w:pPr>
        <w:pStyle w:val="NoSpacing"/>
        <w:jc w:val="center"/>
      </w:pPr>
      <w:r>
        <w:t xml:space="preserve">Pancake breakfast will be on Oct. </w:t>
      </w:r>
      <w:r w:rsidR="00770163">
        <w:t>19th</w:t>
      </w:r>
    </w:p>
    <w:p w14:paraId="6C7F7BF6" w14:textId="77777777" w:rsidR="00314053" w:rsidRDefault="00314053" w:rsidP="00314053">
      <w:pPr>
        <w:pStyle w:val="NoSpacing"/>
        <w:jc w:val="center"/>
      </w:pPr>
      <w:r>
        <w:lastRenderedPageBreak/>
        <w:t>NEW BUSINESS</w:t>
      </w:r>
    </w:p>
    <w:p w14:paraId="5E5499B1" w14:textId="5CCA26B8" w:rsidR="003F0CBA" w:rsidRDefault="003F0CBA" w:rsidP="00314053">
      <w:pPr>
        <w:pStyle w:val="NoSpacing"/>
        <w:jc w:val="center"/>
      </w:pPr>
      <w:r>
        <w:t xml:space="preserve">A motion and a seconded to </w:t>
      </w:r>
      <w:r w:rsidR="004F22C6">
        <w:t>reimburse WB Hunter Pettit</w:t>
      </w:r>
      <w:r w:rsidR="00E9563C">
        <w:t xml:space="preserve"> $360.00</w:t>
      </w:r>
      <w:r w:rsidR="00554EFC">
        <w:t xml:space="preserve"> for the creation of our </w:t>
      </w:r>
      <w:r w:rsidR="00E9563C">
        <w:t xml:space="preserve">website and the yearly fee will be </w:t>
      </w:r>
      <w:r w:rsidR="00B554DA">
        <w:t>$</w:t>
      </w:r>
      <w:r w:rsidR="00825B92">
        <w:t>360.00</w:t>
      </w:r>
      <w:r w:rsidR="00B554DA">
        <w:t xml:space="preserve"> paid </w:t>
      </w:r>
      <w:r w:rsidR="00825B92">
        <w:t>by the lodge.</w:t>
      </w:r>
    </w:p>
    <w:p w14:paraId="67B1F42A" w14:textId="4B740128" w:rsidR="00F543B7" w:rsidRDefault="00F543B7" w:rsidP="00314053">
      <w:pPr>
        <w:pStyle w:val="NoSpacing"/>
        <w:jc w:val="center"/>
      </w:pPr>
      <w:r>
        <w:t xml:space="preserve">Halloween party at the lodge was discussed and </w:t>
      </w:r>
      <w:r w:rsidR="00825B92">
        <w:t>decided</w:t>
      </w:r>
      <w:r>
        <w:t xml:space="preserve"> not to do due to the many other activities going on at end of the month</w:t>
      </w:r>
    </w:p>
    <w:p w14:paraId="01244919" w14:textId="6EBD798D" w:rsidR="006A5B96" w:rsidRDefault="006A5B96" w:rsidP="00314053">
      <w:pPr>
        <w:pStyle w:val="NoSpacing"/>
        <w:jc w:val="center"/>
      </w:pPr>
      <w:r>
        <w:t xml:space="preserve">WM Al is to talk about payouts to </w:t>
      </w:r>
      <w:r w:rsidR="00825B92">
        <w:t>non-Masons</w:t>
      </w:r>
      <w:r>
        <w:t xml:space="preserve"> at our Sept. 2</w:t>
      </w:r>
      <w:r w:rsidR="00497DB3">
        <w:t>9</w:t>
      </w:r>
      <w:r>
        <w:t>th officers meeting.</w:t>
      </w:r>
    </w:p>
    <w:p w14:paraId="2BABD686" w14:textId="5019B1EA" w:rsidR="006A5B96" w:rsidRDefault="006A5B96" w:rsidP="00314053">
      <w:pPr>
        <w:pStyle w:val="NoSpacing"/>
        <w:jc w:val="center"/>
      </w:pPr>
      <w:r>
        <w:t xml:space="preserve">Br. Stephen Ingram is reminding everyone that to be reimbursed for anything receipts will be required. This is due to bookkeeping records that </w:t>
      </w:r>
      <w:r w:rsidR="00497DB3">
        <w:t>must</w:t>
      </w:r>
      <w:r>
        <w:t xml:space="preserve"> match.</w:t>
      </w:r>
    </w:p>
    <w:p w14:paraId="71C36B4C" w14:textId="77777777" w:rsidR="00314053" w:rsidRDefault="00314053" w:rsidP="00314053">
      <w:pPr>
        <w:pStyle w:val="NoSpacing"/>
        <w:jc w:val="center"/>
      </w:pPr>
      <w:r>
        <w:t>CLOSING</w:t>
      </w:r>
    </w:p>
    <w:p w14:paraId="472DFE37" w14:textId="345EB659" w:rsidR="000B4A41" w:rsidRDefault="000B4A41" w:rsidP="00314053">
      <w:pPr>
        <w:pStyle w:val="NoSpacing"/>
        <w:jc w:val="center"/>
      </w:pPr>
      <w:r>
        <w:t>Lodge closed in due form and harmony at 8;</w:t>
      </w:r>
      <w:r w:rsidR="00CD1E83">
        <w:t>12</w:t>
      </w:r>
      <w:r>
        <w:t xml:space="preserve"> pm</w:t>
      </w:r>
    </w:p>
    <w:p w14:paraId="70F84834" w14:textId="77777777" w:rsidR="00314053" w:rsidRDefault="00314053" w:rsidP="00314053">
      <w:pPr>
        <w:pStyle w:val="NoSpacing"/>
        <w:jc w:val="center"/>
      </w:pPr>
    </w:p>
    <w:p w14:paraId="7FF6EDFF" w14:textId="77777777" w:rsidR="00314053" w:rsidRDefault="005C04E4" w:rsidP="005C04E4">
      <w:pPr>
        <w:pStyle w:val="NoSpacing"/>
        <w:rPr>
          <w:rFonts w:ascii="Old English Five" w:hAnsi="Old English Five"/>
        </w:rPr>
      </w:pPr>
      <w:r>
        <w:t>Fraternally,</w:t>
      </w:r>
    </w:p>
    <w:p w14:paraId="3F153A43" w14:textId="48B6C2DC" w:rsidR="005C04E4" w:rsidRDefault="005C04E4" w:rsidP="005C04E4">
      <w:pPr>
        <w:pStyle w:val="NoSpacing"/>
      </w:pPr>
    </w:p>
    <w:p w14:paraId="2C68E219" w14:textId="77777777" w:rsidR="005C04E4" w:rsidRDefault="005C04E4" w:rsidP="005C04E4">
      <w:pPr>
        <w:pStyle w:val="NoSpacing"/>
      </w:pPr>
      <w:r>
        <w:t>Stephen M. Ingram/Secretary</w:t>
      </w:r>
    </w:p>
    <w:p w14:paraId="4EB6B70B" w14:textId="77777777" w:rsidR="005C04E4" w:rsidRDefault="005C04E4" w:rsidP="005C04E4">
      <w:pPr>
        <w:pStyle w:val="NoSpacing"/>
      </w:pPr>
      <w:r>
        <w:t xml:space="preserve">Newport </w:t>
      </w:r>
      <w:r w:rsidR="00AE47B5">
        <w:t xml:space="preserve">Masonic </w:t>
      </w:r>
      <w:r>
        <w:t>Lodge #118</w:t>
      </w:r>
    </w:p>
    <w:p w14:paraId="5298F24B" w14:textId="77777777" w:rsidR="005C04E4" w:rsidRDefault="005C04E4" w:rsidP="005C04E4">
      <w:pPr>
        <w:pStyle w:val="NoSpacing"/>
      </w:pPr>
      <w:hyperlink r:id="rId5" w:history="1">
        <w:r w:rsidRPr="000B2FA1">
          <w:rPr>
            <w:rStyle w:val="Hyperlink"/>
          </w:rPr>
          <w:t>ingramsrm@gmail.com</w:t>
        </w:r>
      </w:hyperlink>
    </w:p>
    <w:p w14:paraId="50940428" w14:textId="77777777" w:rsidR="005C04E4" w:rsidRDefault="005C04E4" w:rsidP="005C04E4">
      <w:pPr>
        <w:pStyle w:val="NoSpacing"/>
      </w:pPr>
      <w:r>
        <w:t>651-757-8046</w:t>
      </w:r>
    </w:p>
    <w:p w14:paraId="5970555C" w14:textId="77777777" w:rsidR="005C04E4" w:rsidRPr="005E2EBE" w:rsidRDefault="005C04E4" w:rsidP="005C04E4">
      <w:pPr>
        <w:pStyle w:val="NoSpacing"/>
      </w:pPr>
    </w:p>
    <w:p w14:paraId="45879AAA" w14:textId="77777777" w:rsidR="00262AB9" w:rsidRDefault="00262AB9" w:rsidP="00BE600B">
      <w:pPr>
        <w:rPr>
          <w:sz w:val="28"/>
          <w:szCs w:val="28"/>
        </w:rPr>
      </w:pPr>
    </w:p>
    <w:p w14:paraId="7E454957" w14:textId="77777777" w:rsidR="00262AB9" w:rsidRDefault="00262AB9" w:rsidP="00BE600B">
      <w:pPr>
        <w:rPr>
          <w:sz w:val="28"/>
          <w:szCs w:val="28"/>
        </w:rPr>
      </w:pPr>
    </w:p>
    <w:p w14:paraId="431B89CA" w14:textId="77777777" w:rsidR="00262AB9" w:rsidRDefault="00262AB9" w:rsidP="00BE600B">
      <w:pPr>
        <w:rPr>
          <w:sz w:val="28"/>
          <w:szCs w:val="28"/>
        </w:rPr>
      </w:pPr>
    </w:p>
    <w:p w14:paraId="1281D58A" w14:textId="77777777" w:rsidR="00262AB9" w:rsidRDefault="00262AB9" w:rsidP="00BE600B"/>
    <w:p w14:paraId="19E9C9BB" w14:textId="77777777" w:rsidR="00262AB9" w:rsidRDefault="00262AB9" w:rsidP="00BE600B"/>
    <w:p w14:paraId="38ECC00F" w14:textId="77777777" w:rsidR="00262AB9" w:rsidRDefault="00262AB9" w:rsidP="00BE600B">
      <w:pPr>
        <w:rPr>
          <w:sz w:val="28"/>
          <w:szCs w:val="28"/>
        </w:rPr>
      </w:pPr>
    </w:p>
    <w:p w14:paraId="6D90D0F8" w14:textId="77777777" w:rsidR="00262AB9" w:rsidRDefault="00262AB9" w:rsidP="00BE600B">
      <w:pPr>
        <w:rPr>
          <w:sz w:val="28"/>
          <w:szCs w:val="28"/>
        </w:rPr>
      </w:pPr>
    </w:p>
    <w:p w14:paraId="67ADABE8" w14:textId="77777777" w:rsidR="00262AB9" w:rsidRDefault="00262AB9" w:rsidP="00BE600B">
      <w:pPr>
        <w:rPr>
          <w:sz w:val="28"/>
          <w:szCs w:val="28"/>
        </w:rPr>
      </w:pPr>
    </w:p>
    <w:p w14:paraId="0CA8E031" w14:textId="77777777" w:rsidR="00262AB9" w:rsidRDefault="00262AB9" w:rsidP="00BE600B">
      <w:pPr>
        <w:rPr>
          <w:sz w:val="28"/>
          <w:szCs w:val="28"/>
        </w:rPr>
      </w:pPr>
    </w:p>
    <w:p w14:paraId="45AD6369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ld English Five">
    <w:altName w:val="Calibri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76"/>
    <w:rsid w:val="000B4A41"/>
    <w:rsid w:val="00262AB9"/>
    <w:rsid w:val="002F2248"/>
    <w:rsid w:val="00314053"/>
    <w:rsid w:val="003F0CBA"/>
    <w:rsid w:val="00414148"/>
    <w:rsid w:val="00431087"/>
    <w:rsid w:val="00484E76"/>
    <w:rsid w:val="00497DB3"/>
    <w:rsid w:val="004F22C6"/>
    <w:rsid w:val="005063B8"/>
    <w:rsid w:val="00554EFC"/>
    <w:rsid w:val="005C04E4"/>
    <w:rsid w:val="005E2EBE"/>
    <w:rsid w:val="006A5B96"/>
    <w:rsid w:val="006D31D6"/>
    <w:rsid w:val="00746478"/>
    <w:rsid w:val="00755588"/>
    <w:rsid w:val="00770163"/>
    <w:rsid w:val="00790032"/>
    <w:rsid w:val="007B5BCE"/>
    <w:rsid w:val="00825B92"/>
    <w:rsid w:val="008A5206"/>
    <w:rsid w:val="00A35450"/>
    <w:rsid w:val="00AE47B5"/>
    <w:rsid w:val="00B554DA"/>
    <w:rsid w:val="00BE600B"/>
    <w:rsid w:val="00CD1E83"/>
    <w:rsid w:val="00D61250"/>
    <w:rsid w:val="00E87B74"/>
    <w:rsid w:val="00E9563C"/>
    <w:rsid w:val="00F543B7"/>
    <w:rsid w:val="00F8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C61F6"/>
  <w15:chartTrackingRefBased/>
  <w15:docId w15:val="{693E4C9C-5BBA-4F57-BE22-931B31A41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ramsrm@gmail.com" TargetMode="External"/><Relationship Id="rId4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ocuments\Custom%20Office%20Templates\NEWPORT%20MASONIC%20LODGE2024%20meeting%20templa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MASONIC LODGE2024 meeting templare</Template>
  <TotalTime>10141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12</cp:revision>
  <dcterms:created xsi:type="dcterms:W3CDTF">2025-09-17T15:25:00Z</dcterms:created>
  <dcterms:modified xsi:type="dcterms:W3CDTF">2025-09-25T12:26:00Z</dcterms:modified>
</cp:coreProperties>
</file>