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D109E" w14:textId="77777777" w:rsidR="00BE600B" w:rsidRDefault="00BE600B">
      <w:pPr>
        <w:rPr>
          <w:sz w:val="40"/>
          <w:szCs w:val="40"/>
        </w:rPr>
      </w:pPr>
      <w:r w:rsidRPr="00BE600B">
        <w:rPr>
          <w:noProof/>
          <w:sz w:val="40"/>
          <w:szCs w:val="40"/>
        </w:rPr>
        <w:drawing>
          <wp:inline distT="0" distB="0" distL="0" distR="0" wp14:anchorId="1B2D3BEF" wp14:editId="3160FE04">
            <wp:extent cx="1345593" cy="831215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-Logo1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60" cy="106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NEWPORT</w:t>
      </w:r>
      <w:r w:rsidR="008A5206">
        <w:rPr>
          <w:sz w:val="40"/>
          <w:szCs w:val="40"/>
        </w:rPr>
        <w:t xml:space="preserve"> MASONIC</w:t>
      </w:r>
      <w:r>
        <w:rPr>
          <w:sz w:val="40"/>
          <w:szCs w:val="40"/>
        </w:rPr>
        <w:t xml:space="preserve"> LODGE # 118</w:t>
      </w:r>
    </w:p>
    <w:p w14:paraId="6803519E" w14:textId="60B692DE" w:rsidR="00E87B74" w:rsidRDefault="00414148" w:rsidP="00BE600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A35450">
        <w:rPr>
          <w:sz w:val="40"/>
          <w:szCs w:val="40"/>
        </w:rPr>
        <w:t>S</w:t>
      </w:r>
      <w:r w:rsidR="00FB5218">
        <w:rPr>
          <w:sz w:val="40"/>
          <w:szCs w:val="40"/>
        </w:rPr>
        <w:t>pecial</w:t>
      </w:r>
      <w:r w:rsidR="00BE600B">
        <w:rPr>
          <w:sz w:val="40"/>
          <w:szCs w:val="40"/>
        </w:rPr>
        <w:t xml:space="preserve"> Meeting</w:t>
      </w:r>
      <w:r w:rsidR="002F2248">
        <w:rPr>
          <w:sz w:val="40"/>
          <w:szCs w:val="40"/>
        </w:rPr>
        <w:t>,</w:t>
      </w:r>
      <w:r w:rsidR="00FB5218">
        <w:rPr>
          <w:sz w:val="40"/>
          <w:szCs w:val="40"/>
        </w:rPr>
        <w:t xml:space="preserve"> Installation, January 11,</w:t>
      </w:r>
      <w:r w:rsidR="00A35450">
        <w:rPr>
          <w:sz w:val="40"/>
          <w:szCs w:val="40"/>
        </w:rPr>
        <w:t xml:space="preserve"> </w:t>
      </w:r>
      <w:r w:rsidR="00BE600B">
        <w:rPr>
          <w:sz w:val="40"/>
          <w:szCs w:val="40"/>
        </w:rPr>
        <w:t>20</w:t>
      </w:r>
      <w:r>
        <w:rPr>
          <w:sz w:val="40"/>
          <w:szCs w:val="40"/>
        </w:rPr>
        <w:t>2</w:t>
      </w:r>
      <w:r w:rsidR="00FB5218">
        <w:rPr>
          <w:sz w:val="40"/>
          <w:szCs w:val="40"/>
        </w:rPr>
        <w:t>5</w:t>
      </w:r>
      <w:r w:rsidR="005E2EBE">
        <w:rPr>
          <w:sz w:val="40"/>
          <w:szCs w:val="40"/>
        </w:rPr>
        <w:t xml:space="preserve"> A.D., 60</w:t>
      </w:r>
      <w:r w:rsidR="00AE47B5">
        <w:rPr>
          <w:sz w:val="40"/>
          <w:szCs w:val="40"/>
        </w:rPr>
        <w:t>2</w:t>
      </w:r>
      <w:r w:rsidR="00FB5218">
        <w:rPr>
          <w:sz w:val="40"/>
          <w:szCs w:val="40"/>
        </w:rPr>
        <w:t>5</w:t>
      </w:r>
      <w:r w:rsidR="005E2EBE">
        <w:rPr>
          <w:sz w:val="40"/>
          <w:szCs w:val="40"/>
        </w:rPr>
        <w:t xml:space="preserve"> A.L.</w:t>
      </w:r>
    </w:p>
    <w:p w14:paraId="625EFA88" w14:textId="18234C80" w:rsidR="00BE600B" w:rsidRDefault="00BE600B" w:rsidP="00BE600B">
      <w:pPr>
        <w:rPr>
          <w:sz w:val="28"/>
          <w:szCs w:val="28"/>
        </w:rPr>
      </w:pPr>
      <w:r w:rsidRPr="005E2EBE">
        <w:rPr>
          <w:sz w:val="24"/>
          <w:szCs w:val="24"/>
        </w:rPr>
        <w:t>Worshipful</w:t>
      </w:r>
      <w:r>
        <w:rPr>
          <w:sz w:val="28"/>
          <w:szCs w:val="28"/>
        </w:rPr>
        <w:t xml:space="preserve"> </w:t>
      </w:r>
      <w:r w:rsidRPr="005E2EBE">
        <w:rPr>
          <w:sz w:val="24"/>
          <w:szCs w:val="24"/>
        </w:rPr>
        <w:t>Master</w:t>
      </w:r>
      <w:r w:rsidR="002F2248">
        <w:rPr>
          <w:sz w:val="24"/>
          <w:szCs w:val="24"/>
        </w:rPr>
        <w:t xml:space="preserve"> WB </w:t>
      </w:r>
      <w:r w:rsidR="00431087">
        <w:rPr>
          <w:sz w:val="24"/>
          <w:szCs w:val="24"/>
        </w:rPr>
        <w:t>Hunter Pettit</w:t>
      </w:r>
      <w:r w:rsidR="002F2248">
        <w:rPr>
          <w:sz w:val="24"/>
          <w:szCs w:val="24"/>
        </w:rPr>
        <w:t xml:space="preserve">  </w:t>
      </w:r>
      <w:r w:rsidRPr="005E2EBE">
        <w:rPr>
          <w:sz w:val="24"/>
          <w:szCs w:val="24"/>
        </w:rPr>
        <w:t xml:space="preserve">      </w:t>
      </w:r>
      <w:r w:rsidR="005E2EBE">
        <w:rPr>
          <w:sz w:val="24"/>
          <w:szCs w:val="24"/>
        </w:rPr>
        <w:t xml:space="preserve">              </w:t>
      </w:r>
      <w:r w:rsidRPr="005E2EBE">
        <w:rPr>
          <w:sz w:val="24"/>
          <w:szCs w:val="24"/>
        </w:rPr>
        <w:t xml:space="preserve">      </w:t>
      </w:r>
      <w:r w:rsidR="00431087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 SR. Warden</w:t>
      </w:r>
      <w:r w:rsidR="002F22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>WB Al R</w:t>
      </w:r>
      <w:r w:rsidR="00FB5218">
        <w:rPr>
          <w:sz w:val="24"/>
          <w:szCs w:val="24"/>
        </w:rPr>
        <w:t>i</w:t>
      </w:r>
      <w:r w:rsidR="00AE47B5">
        <w:rPr>
          <w:sz w:val="24"/>
          <w:szCs w:val="24"/>
        </w:rPr>
        <w:t>eder</w:t>
      </w:r>
      <w:r>
        <w:rPr>
          <w:sz w:val="28"/>
          <w:szCs w:val="28"/>
        </w:rPr>
        <w:t xml:space="preserve"> </w:t>
      </w:r>
    </w:p>
    <w:p w14:paraId="70BE0EF7" w14:textId="77777777" w:rsidR="00BE600B" w:rsidRPr="005E2EBE" w:rsidRDefault="00BE600B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Warden</w:t>
      </w:r>
      <w:r w:rsidR="008A5206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>BR Marc Lovin</w:t>
      </w:r>
      <w:r w:rsidRPr="005E2EBE">
        <w:rPr>
          <w:sz w:val="24"/>
          <w:szCs w:val="24"/>
        </w:rPr>
        <w:t xml:space="preserve">                   </w:t>
      </w:r>
      <w:r w:rsidR="005E2EBE">
        <w:rPr>
          <w:sz w:val="24"/>
          <w:szCs w:val="24"/>
        </w:rPr>
        <w:t xml:space="preserve">                    </w:t>
      </w:r>
      <w:r w:rsidR="00AE47B5">
        <w:rPr>
          <w:sz w:val="24"/>
          <w:szCs w:val="24"/>
        </w:rPr>
        <w:t xml:space="preserve">         </w:t>
      </w:r>
      <w:r w:rsidR="005E2EBE">
        <w:rPr>
          <w:sz w:val="24"/>
          <w:szCs w:val="24"/>
        </w:rPr>
        <w:t xml:space="preserve"> </w:t>
      </w:r>
      <w:r w:rsidR="00414148">
        <w:rPr>
          <w:sz w:val="24"/>
          <w:szCs w:val="24"/>
        </w:rPr>
        <w:t xml:space="preserve">   </w:t>
      </w:r>
      <w:r w:rsidRPr="005E2EBE">
        <w:rPr>
          <w:sz w:val="24"/>
          <w:szCs w:val="24"/>
        </w:rPr>
        <w:t xml:space="preserve">   SR. Deaco</w:t>
      </w:r>
      <w:r w:rsidR="00D61250" w:rsidRPr="005E2EBE">
        <w:rPr>
          <w:sz w:val="24"/>
          <w:szCs w:val="24"/>
        </w:rPr>
        <w:t>n</w:t>
      </w:r>
      <w:r w:rsidR="002F22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>WB John Barron</w:t>
      </w:r>
    </w:p>
    <w:p w14:paraId="46511896" w14:textId="1EA12B33" w:rsidR="00262AB9" w:rsidRPr="005E2EBE" w:rsidRDefault="00262AB9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Deacon</w:t>
      </w:r>
      <w:r w:rsidR="008A5206">
        <w:rPr>
          <w:sz w:val="24"/>
          <w:szCs w:val="24"/>
        </w:rPr>
        <w:t xml:space="preserve"> </w:t>
      </w:r>
      <w:r w:rsidR="00FB5218">
        <w:rPr>
          <w:sz w:val="24"/>
          <w:szCs w:val="24"/>
        </w:rPr>
        <w:t>WB Scott Rich</w:t>
      </w:r>
      <w:r w:rsidRPr="005E2EBE">
        <w:rPr>
          <w:sz w:val="24"/>
          <w:szCs w:val="24"/>
        </w:rPr>
        <w:t xml:space="preserve">                            </w:t>
      </w:r>
      <w:r w:rsidR="00AE47B5">
        <w:rPr>
          <w:sz w:val="24"/>
          <w:szCs w:val="24"/>
        </w:rPr>
        <w:t xml:space="preserve">                         </w:t>
      </w:r>
      <w:r w:rsidR="008A5206">
        <w:rPr>
          <w:sz w:val="24"/>
          <w:szCs w:val="24"/>
        </w:rPr>
        <w:t xml:space="preserve"> </w:t>
      </w:r>
      <w:r w:rsidR="00431087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Treasurer</w:t>
      </w:r>
      <w:r w:rsidR="004141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>WB John Hawthorne</w:t>
      </w:r>
    </w:p>
    <w:p w14:paraId="3028F9E6" w14:textId="77777777" w:rsidR="00262AB9" w:rsidRPr="005E2EBE" w:rsidRDefault="00262AB9" w:rsidP="00BE600B">
      <w:r w:rsidRPr="005E2EBE">
        <w:t>Secretary</w:t>
      </w:r>
      <w:r w:rsidR="002F2248">
        <w:t xml:space="preserve"> BR Stephen Ingram</w:t>
      </w:r>
      <w:r w:rsidRPr="005E2EBE">
        <w:t xml:space="preserve">                          </w:t>
      </w:r>
      <w:r w:rsidR="005E2EBE">
        <w:t xml:space="preserve">                    </w:t>
      </w:r>
      <w:r w:rsidR="00414148">
        <w:t xml:space="preserve">    </w:t>
      </w:r>
      <w:r w:rsidR="005E2EBE">
        <w:t xml:space="preserve"> </w:t>
      </w:r>
      <w:r w:rsidR="008A5206">
        <w:t xml:space="preserve"> </w:t>
      </w:r>
      <w:r w:rsidR="005E2EBE">
        <w:t xml:space="preserve">     </w:t>
      </w:r>
      <w:r w:rsidR="00431087">
        <w:t xml:space="preserve"> </w:t>
      </w:r>
      <w:r w:rsidRPr="005E2EBE">
        <w:t xml:space="preserve"> SR. Steward</w:t>
      </w:r>
    </w:p>
    <w:p w14:paraId="2F07CA5E" w14:textId="59009123" w:rsidR="00262AB9" w:rsidRPr="005E2EBE" w:rsidRDefault="00262AB9" w:rsidP="00BE600B">
      <w:r w:rsidRPr="005E2EBE">
        <w:t xml:space="preserve">JR. </w:t>
      </w:r>
      <w:r w:rsidR="00FB5218">
        <w:t>Steward</w:t>
      </w:r>
      <w:r w:rsidRPr="005E2EBE">
        <w:t xml:space="preserve">                   </w:t>
      </w:r>
      <w:r w:rsidR="005E2EBE">
        <w:t xml:space="preserve">                         </w:t>
      </w:r>
      <w:r w:rsidR="00414148">
        <w:t xml:space="preserve">   </w:t>
      </w:r>
      <w:r w:rsidR="00AE47B5">
        <w:t xml:space="preserve">                                       </w:t>
      </w:r>
      <w:r w:rsidR="00414148">
        <w:t xml:space="preserve"> </w:t>
      </w:r>
      <w:r w:rsidR="005E2EBE">
        <w:t xml:space="preserve">  </w:t>
      </w:r>
      <w:r w:rsidRPr="005E2EBE">
        <w:t xml:space="preserve">    Marshall </w:t>
      </w:r>
    </w:p>
    <w:p w14:paraId="58EB3B82" w14:textId="26504703" w:rsidR="00262AB9" w:rsidRPr="005E2EBE" w:rsidRDefault="00262AB9" w:rsidP="00BE600B">
      <w:r w:rsidRPr="005E2EBE">
        <w:t>Chaplain</w:t>
      </w:r>
      <w:r w:rsidR="002F2248">
        <w:t xml:space="preserve"> </w:t>
      </w:r>
      <w:r w:rsidR="00AE47B5">
        <w:t xml:space="preserve">BR </w:t>
      </w:r>
      <w:r w:rsidR="00414148">
        <w:t>Thomas Burbank</w:t>
      </w:r>
      <w:r w:rsidRPr="005E2EBE">
        <w:t xml:space="preserve">                       </w:t>
      </w:r>
      <w:r w:rsidR="005E2EBE">
        <w:t xml:space="preserve">                      </w:t>
      </w:r>
      <w:r w:rsidR="00414148">
        <w:t xml:space="preserve">      </w:t>
      </w:r>
      <w:r w:rsidR="005E2EBE">
        <w:t xml:space="preserve"> </w:t>
      </w:r>
      <w:r w:rsidRPr="005E2EBE">
        <w:t xml:space="preserve">   </w:t>
      </w:r>
      <w:r w:rsidR="00431087">
        <w:t xml:space="preserve">  </w:t>
      </w:r>
      <w:r w:rsidRPr="005E2EBE">
        <w:t xml:space="preserve">  Tyler</w:t>
      </w:r>
      <w:r w:rsidR="002F2248">
        <w:t xml:space="preserve"> </w:t>
      </w:r>
      <w:r w:rsidR="00FB5218">
        <w:t>WB Warren Lynch</w:t>
      </w:r>
    </w:p>
    <w:p w14:paraId="5356CF61" w14:textId="2C890B4C" w:rsidR="00262AB9" w:rsidRDefault="00262AB9" w:rsidP="00BE600B">
      <w:r w:rsidRPr="005E2EBE">
        <w:t>L.E.O.</w:t>
      </w:r>
      <w:r w:rsidR="00414148">
        <w:t xml:space="preserve"> </w:t>
      </w:r>
      <w:r w:rsidR="00FB5218">
        <w:t>RWB Frank Spevak</w:t>
      </w:r>
    </w:p>
    <w:p w14:paraId="445E9E52" w14:textId="77777777" w:rsidR="002F2248" w:rsidRDefault="00314053" w:rsidP="00314053">
      <w:pPr>
        <w:pStyle w:val="NoSpacing"/>
        <w:jc w:val="center"/>
      </w:pPr>
      <w:r>
        <w:t>OPENING</w:t>
      </w:r>
    </w:p>
    <w:p w14:paraId="386CD1E7" w14:textId="70958BA6" w:rsidR="00FB5218" w:rsidRDefault="00FB5218" w:rsidP="00314053">
      <w:pPr>
        <w:pStyle w:val="NoSpacing"/>
        <w:jc w:val="center"/>
      </w:pPr>
      <w:r>
        <w:t>Called to order at 1:01pm, Opened un the 3</w:t>
      </w:r>
      <w:r w:rsidRPr="00FB5218">
        <w:rPr>
          <w:vertAlign w:val="superscript"/>
        </w:rPr>
        <w:t>rd</w:t>
      </w:r>
      <w:r>
        <w:t xml:space="preserve"> degree at 1:10pm</w:t>
      </w:r>
    </w:p>
    <w:p w14:paraId="25CE2B36" w14:textId="546A15E2" w:rsidR="00FB5218" w:rsidRDefault="00FB5218" w:rsidP="00FB5218">
      <w:pPr>
        <w:pStyle w:val="NoSpacing"/>
        <w:jc w:val="center"/>
      </w:pPr>
      <w:r>
        <w:t xml:space="preserve">Prayer </w:t>
      </w:r>
      <w:proofErr w:type="gramStart"/>
      <w:r>
        <w:t>given,</w:t>
      </w:r>
      <w:proofErr w:type="gramEnd"/>
      <w:r>
        <w:t xml:space="preserve"> lodge set to liberty.</w:t>
      </w:r>
    </w:p>
    <w:p w14:paraId="2F74F7D6" w14:textId="4C354802" w:rsidR="00FB5218" w:rsidRDefault="00FB5218" w:rsidP="00FB5218">
      <w:pPr>
        <w:pStyle w:val="NoSpacing"/>
        <w:jc w:val="center"/>
      </w:pPr>
      <w:r>
        <w:t>Installation began with 40 people, 13 whom were members of our lodge present</w:t>
      </w:r>
      <w:r w:rsidR="00BF7886">
        <w:t xml:space="preserve"> at 2:05 PM</w:t>
      </w:r>
    </w:p>
    <w:p w14:paraId="49C3DD3B" w14:textId="3FAC5C61" w:rsidR="00BF7886" w:rsidRDefault="00BF7886" w:rsidP="00FB5218">
      <w:pPr>
        <w:pStyle w:val="NoSpacing"/>
        <w:jc w:val="center"/>
      </w:pPr>
      <w:r>
        <w:t>Installing officers were MWGM Foster D. Solem as Master, WB Terrance M. Schaffer as Marshall, MWB Dayton L. Berg as Secretary and WB Scott Rich as Chaplain</w:t>
      </w:r>
    </w:p>
    <w:p w14:paraId="6753DFAB" w14:textId="22E26759" w:rsidR="00BF7886" w:rsidRDefault="00BF7886" w:rsidP="00FB5218">
      <w:pPr>
        <w:pStyle w:val="NoSpacing"/>
        <w:jc w:val="center"/>
      </w:pPr>
      <w:r>
        <w:t>Newport Lodge #118 officers installed were as follows; Master, WB Al Rieder, SR Warden, BR. Marc Lovin, JR. Warden, WB Hunter Pettit, Treasurer, WB. John Hawthorne, Secretary, BR. Stephen M. Ingram</w:t>
      </w:r>
    </w:p>
    <w:p w14:paraId="7F880D95" w14:textId="77777777" w:rsidR="00B16A53" w:rsidRDefault="00B16A53" w:rsidP="00FB5218">
      <w:pPr>
        <w:pStyle w:val="NoSpacing"/>
        <w:jc w:val="center"/>
      </w:pPr>
      <w:r>
        <w:t xml:space="preserve">Officers appointed were; L.E.O. RWB. Frank Spevak, JR. Deacon, WB. John Barron, Chaplain, BR. Tom Burbank. </w:t>
      </w:r>
    </w:p>
    <w:p w14:paraId="25B5B2B8" w14:textId="77777777" w:rsidR="00B16A53" w:rsidRDefault="00B16A53" w:rsidP="00FB5218">
      <w:pPr>
        <w:pStyle w:val="NoSpacing"/>
        <w:jc w:val="center"/>
      </w:pPr>
      <w:r>
        <w:t>It was a well performed ceremony.</w:t>
      </w:r>
    </w:p>
    <w:p w14:paraId="0C7ABE21" w14:textId="77777777" w:rsidR="00B16A53" w:rsidRDefault="00B16A53" w:rsidP="00FB5218">
      <w:pPr>
        <w:pStyle w:val="NoSpacing"/>
        <w:jc w:val="center"/>
      </w:pPr>
      <w:r>
        <w:t>Installation complete at 3:00PM.</w:t>
      </w:r>
    </w:p>
    <w:p w14:paraId="647B20CE" w14:textId="157033AA" w:rsidR="00B16A53" w:rsidRDefault="00B16A53" w:rsidP="00FB5218">
      <w:pPr>
        <w:pStyle w:val="NoSpacing"/>
        <w:jc w:val="center"/>
      </w:pPr>
      <w:r>
        <w:t xml:space="preserve"> </w:t>
      </w:r>
    </w:p>
    <w:p w14:paraId="12CC2465" w14:textId="77777777" w:rsidR="00314053" w:rsidRDefault="00314053" w:rsidP="00314053">
      <w:pPr>
        <w:pStyle w:val="NoSpacing"/>
        <w:jc w:val="center"/>
      </w:pPr>
      <w:r>
        <w:t>CLOSING</w:t>
      </w:r>
    </w:p>
    <w:p w14:paraId="3A4EF58D" w14:textId="768335D8" w:rsidR="00B16A53" w:rsidRDefault="00B16A53" w:rsidP="00314053">
      <w:pPr>
        <w:pStyle w:val="NoSpacing"/>
        <w:jc w:val="center"/>
      </w:pPr>
      <w:r>
        <w:t>Lodge was closed in due form and harmony at 3:17PM</w:t>
      </w:r>
    </w:p>
    <w:p w14:paraId="3C9CFCCA" w14:textId="77777777" w:rsidR="00314053" w:rsidRDefault="00314053" w:rsidP="00314053">
      <w:pPr>
        <w:pStyle w:val="NoSpacing"/>
        <w:jc w:val="center"/>
      </w:pPr>
    </w:p>
    <w:p w14:paraId="6D9A9527" w14:textId="77777777" w:rsidR="00314053" w:rsidRDefault="005C04E4" w:rsidP="005C04E4">
      <w:pPr>
        <w:pStyle w:val="NoSpacing"/>
        <w:rPr>
          <w:rFonts w:ascii="Old English Five" w:hAnsi="Old English Five"/>
        </w:rPr>
      </w:pPr>
      <w:r>
        <w:t>Fraternally,</w:t>
      </w:r>
    </w:p>
    <w:p w14:paraId="5E58F180" w14:textId="77777777" w:rsidR="005C04E4" w:rsidRDefault="008A5206" w:rsidP="005C04E4">
      <w:pPr>
        <w:pStyle w:val="NoSpacing"/>
      </w:pPr>
      <w:r>
        <w:rPr>
          <w:rFonts w:ascii="Old English Five" w:hAnsi="Old English Five"/>
        </w:rPr>
        <w:t>Stephen M. Ingram</w:t>
      </w:r>
    </w:p>
    <w:p w14:paraId="1535B0EA" w14:textId="77777777" w:rsidR="005C04E4" w:rsidRDefault="005C04E4" w:rsidP="005C04E4">
      <w:pPr>
        <w:pStyle w:val="NoSpacing"/>
      </w:pPr>
      <w:r>
        <w:t>Stephen M. Ingram/Secretary</w:t>
      </w:r>
    </w:p>
    <w:p w14:paraId="47D0CCAF" w14:textId="77777777" w:rsidR="005C04E4" w:rsidRDefault="005C04E4" w:rsidP="005C04E4">
      <w:pPr>
        <w:pStyle w:val="NoSpacing"/>
      </w:pPr>
      <w:r>
        <w:t xml:space="preserve">Newport </w:t>
      </w:r>
      <w:r w:rsidR="00AE47B5">
        <w:t xml:space="preserve">Masonic </w:t>
      </w:r>
      <w:r>
        <w:t>Lodge #118</w:t>
      </w:r>
    </w:p>
    <w:p w14:paraId="304940F3" w14:textId="77777777" w:rsidR="005C04E4" w:rsidRDefault="005C04E4" w:rsidP="005C04E4">
      <w:pPr>
        <w:pStyle w:val="NoSpacing"/>
      </w:pPr>
      <w:hyperlink r:id="rId5" w:history="1">
        <w:r w:rsidRPr="000B2FA1">
          <w:rPr>
            <w:rStyle w:val="Hyperlink"/>
          </w:rPr>
          <w:t>ingramsrm@gmail.com</w:t>
        </w:r>
      </w:hyperlink>
    </w:p>
    <w:p w14:paraId="054D68EC" w14:textId="77777777" w:rsidR="005C04E4" w:rsidRDefault="005C04E4" w:rsidP="005C04E4">
      <w:pPr>
        <w:pStyle w:val="NoSpacing"/>
      </w:pPr>
      <w:r>
        <w:t>651-757-8046</w:t>
      </w:r>
    </w:p>
    <w:p w14:paraId="05BED385" w14:textId="77777777" w:rsidR="005C04E4" w:rsidRPr="005E2EBE" w:rsidRDefault="005C04E4" w:rsidP="005C04E4">
      <w:pPr>
        <w:pStyle w:val="NoSpacing"/>
      </w:pPr>
    </w:p>
    <w:p w14:paraId="04C5481F" w14:textId="77777777" w:rsidR="00262AB9" w:rsidRDefault="00262AB9" w:rsidP="00BE600B">
      <w:pPr>
        <w:rPr>
          <w:sz w:val="28"/>
          <w:szCs w:val="28"/>
        </w:rPr>
      </w:pPr>
    </w:p>
    <w:p w14:paraId="1F6C8696" w14:textId="77777777" w:rsidR="00262AB9" w:rsidRDefault="00262AB9" w:rsidP="00BE600B">
      <w:pPr>
        <w:rPr>
          <w:sz w:val="28"/>
          <w:szCs w:val="28"/>
        </w:rPr>
      </w:pPr>
    </w:p>
    <w:p w14:paraId="2173DA3F" w14:textId="77777777" w:rsidR="00262AB9" w:rsidRDefault="00262AB9" w:rsidP="00BE600B">
      <w:pPr>
        <w:rPr>
          <w:sz w:val="28"/>
          <w:szCs w:val="28"/>
        </w:rPr>
      </w:pPr>
    </w:p>
    <w:p w14:paraId="74886DBD" w14:textId="77777777" w:rsidR="00262AB9" w:rsidRDefault="00262AB9" w:rsidP="00BE600B"/>
    <w:p w14:paraId="30E6D71C" w14:textId="77777777" w:rsidR="00262AB9" w:rsidRDefault="00262AB9" w:rsidP="00BE600B"/>
    <w:p w14:paraId="22D712EF" w14:textId="77777777" w:rsidR="00262AB9" w:rsidRDefault="00262AB9" w:rsidP="00BE600B">
      <w:pPr>
        <w:rPr>
          <w:sz w:val="28"/>
          <w:szCs w:val="28"/>
        </w:rPr>
      </w:pPr>
    </w:p>
    <w:p w14:paraId="2FFE126C" w14:textId="77777777" w:rsidR="00262AB9" w:rsidRDefault="00262AB9" w:rsidP="00BE600B">
      <w:pPr>
        <w:rPr>
          <w:sz w:val="28"/>
          <w:szCs w:val="28"/>
        </w:rPr>
      </w:pPr>
    </w:p>
    <w:p w14:paraId="41158A88" w14:textId="77777777" w:rsidR="00262AB9" w:rsidRDefault="00262AB9" w:rsidP="00BE600B">
      <w:pPr>
        <w:rPr>
          <w:sz w:val="28"/>
          <w:szCs w:val="28"/>
        </w:rPr>
      </w:pPr>
    </w:p>
    <w:p w14:paraId="72706051" w14:textId="77777777" w:rsidR="00262AB9" w:rsidRDefault="00262AB9" w:rsidP="00BE600B">
      <w:pPr>
        <w:rPr>
          <w:sz w:val="28"/>
          <w:szCs w:val="28"/>
        </w:rPr>
      </w:pPr>
    </w:p>
    <w:p w14:paraId="5C2BE641" w14:textId="77777777" w:rsidR="00BE600B" w:rsidRPr="00BE600B" w:rsidRDefault="00BE600B" w:rsidP="00BE600B">
      <w:pPr>
        <w:pStyle w:val="NoSpacing"/>
        <w:rPr>
          <w:sz w:val="28"/>
          <w:szCs w:val="28"/>
        </w:rPr>
      </w:pPr>
      <w:r>
        <w:t xml:space="preserve">                                                          </w:t>
      </w:r>
    </w:p>
    <w:sectPr w:rsidR="00BE600B" w:rsidRPr="00BE6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 Five">
    <w:panose1 w:val="02000507020000020004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218"/>
    <w:rsid w:val="00262AB9"/>
    <w:rsid w:val="002F2248"/>
    <w:rsid w:val="00314053"/>
    <w:rsid w:val="00414148"/>
    <w:rsid w:val="00431087"/>
    <w:rsid w:val="005C04E4"/>
    <w:rsid w:val="005E2EBE"/>
    <w:rsid w:val="008A5206"/>
    <w:rsid w:val="00A35450"/>
    <w:rsid w:val="00AE47B5"/>
    <w:rsid w:val="00B16A53"/>
    <w:rsid w:val="00BE600B"/>
    <w:rsid w:val="00BF35A0"/>
    <w:rsid w:val="00BF7886"/>
    <w:rsid w:val="00D61250"/>
    <w:rsid w:val="00E87B74"/>
    <w:rsid w:val="00FB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DF1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600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gramsrm@gmail.com" TargetMode="Externa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NEWPORT MASONIC LODGE2024 meeting templare</Template>
  <TotalTime>24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</dc:creator>
  <cp:keywords/>
  <dc:description/>
  <cp:lastModifiedBy>Steve Ingram</cp:lastModifiedBy>
  <cp:revision>1</cp:revision>
  <cp:lastPrinted>2025-01-15T14:31:00Z</cp:lastPrinted>
  <dcterms:created xsi:type="dcterms:W3CDTF">2025-01-15T14:04:00Z</dcterms:created>
  <dcterms:modified xsi:type="dcterms:W3CDTF">2025-01-15T14:34:00Z</dcterms:modified>
</cp:coreProperties>
</file>