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4039D" w14:textId="77777777" w:rsidR="00BE600B" w:rsidRDefault="00BE600B">
      <w:pPr>
        <w:rPr>
          <w:sz w:val="40"/>
          <w:szCs w:val="40"/>
        </w:rPr>
      </w:pPr>
      <w:r w:rsidRPr="00BE600B">
        <w:rPr>
          <w:noProof/>
          <w:sz w:val="40"/>
          <w:szCs w:val="40"/>
        </w:rPr>
        <w:drawing>
          <wp:inline distT="0" distB="0" distL="0" distR="0" wp14:anchorId="47990FF9" wp14:editId="5606B0A0">
            <wp:extent cx="1345593" cy="831215"/>
            <wp:effectExtent l="0" t="0" r="698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WP-Logo1.tif"/>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29760" cy="1068527"/>
                    </a:xfrm>
                    <a:prstGeom prst="rect">
                      <a:avLst/>
                    </a:prstGeom>
                  </pic:spPr>
                </pic:pic>
              </a:graphicData>
            </a:graphic>
          </wp:inline>
        </w:drawing>
      </w:r>
      <w:r>
        <w:rPr>
          <w:sz w:val="40"/>
          <w:szCs w:val="40"/>
        </w:rPr>
        <w:t xml:space="preserve">       NEWPORT</w:t>
      </w:r>
      <w:r w:rsidR="008A5206">
        <w:rPr>
          <w:sz w:val="40"/>
          <w:szCs w:val="40"/>
        </w:rPr>
        <w:t xml:space="preserve"> MASONIC</w:t>
      </w:r>
      <w:r>
        <w:rPr>
          <w:sz w:val="40"/>
          <w:szCs w:val="40"/>
        </w:rPr>
        <w:t xml:space="preserve"> LODGE # 118</w:t>
      </w:r>
    </w:p>
    <w:p w14:paraId="3E9B928D" w14:textId="501A99C4" w:rsidR="00E87B74" w:rsidRDefault="00414148" w:rsidP="00BE600B">
      <w:pPr>
        <w:jc w:val="center"/>
        <w:rPr>
          <w:sz w:val="40"/>
          <w:szCs w:val="40"/>
        </w:rPr>
      </w:pPr>
      <w:r>
        <w:rPr>
          <w:sz w:val="40"/>
          <w:szCs w:val="40"/>
        </w:rPr>
        <w:t xml:space="preserve">       </w:t>
      </w:r>
      <w:r w:rsidR="00A35450">
        <w:rPr>
          <w:sz w:val="40"/>
          <w:szCs w:val="40"/>
        </w:rPr>
        <w:t>Stated</w:t>
      </w:r>
      <w:r w:rsidR="00BE600B">
        <w:rPr>
          <w:sz w:val="40"/>
          <w:szCs w:val="40"/>
        </w:rPr>
        <w:t xml:space="preserve"> Meeting,</w:t>
      </w:r>
      <w:r w:rsidR="007C41BB">
        <w:rPr>
          <w:sz w:val="40"/>
          <w:szCs w:val="40"/>
        </w:rPr>
        <w:t xml:space="preserve"> February 13, 2025 A.D.</w:t>
      </w:r>
      <w:r w:rsidR="005E2EBE">
        <w:rPr>
          <w:sz w:val="40"/>
          <w:szCs w:val="40"/>
        </w:rPr>
        <w:t>, 60</w:t>
      </w:r>
      <w:r w:rsidR="00256F97">
        <w:rPr>
          <w:sz w:val="40"/>
          <w:szCs w:val="40"/>
        </w:rPr>
        <w:t>2</w:t>
      </w:r>
      <w:r w:rsidR="007C41BB">
        <w:rPr>
          <w:sz w:val="40"/>
          <w:szCs w:val="40"/>
        </w:rPr>
        <w:t>5</w:t>
      </w:r>
      <w:r w:rsidR="00B46A5C">
        <w:rPr>
          <w:sz w:val="40"/>
          <w:szCs w:val="40"/>
        </w:rPr>
        <w:t xml:space="preserve"> </w:t>
      </w:r>
      <w:r w:rsidR="005E2EBE">
        <w:rPr>
          <w:sz w:val="40"/>
          <w:szCs w:val="40"/>
        </w:rPr>
        <w:t>A.L.</w:t>
      </w:r>
    </w:p>
    <w:p w14:paraId="7151F014" w14:textId="0AA73233" w:rsidR="00BE600B" w:rsidRDefault="00BE600B" w:rsidP="00BE600B">
      <w:pPr>
        <w:rPr>
          <w:sz w:val="28"/>
          <w:szCs w:val="28"/>
        </w:rPr>
      </w:pPr>
      <w:r w:rsidRPr="005E2EBE">
        <w:rPr>
          <w:sz w:val="24"/>
          <w:szCs w:val="24"/>
        </w:rPr>
        <w:t>Worshipful</w:t>
      </w:r>
      <w:r>
        <w:rPr>
          <w:sz w:val="28"/>
          <w:szCs w:val="28"/>
        </w:rPr>
        <w:t xml:space="preserve"> </w:t>
      </w:r>
      <w:r w:rsidRPr="005E2EBE">
        <w:rPr>
          <w:sz w:val="24"/>
          <w:szCs w:val="24"/>
        </w:rPr>
        <w:t>Master</w:t>
      </w:r>
      <w:r w:rsidR="002F2248">
        <w:rPr>
          <w:sz w:val="24"/>
          <w:szCs w:val="24"/>
        </w:rPr>
        <w:t xml:space="preserve"> WB </w:t>
      </w:r>
      <w:r w:rsidR="00B46A5C">
        <w:rPr>
          <w:sz w:val="24"/>
          <w:szCs w:val="24"/>
        </w:rPr>
        <w:t>Al Rieder</w:t>
      </w:r>
      <w:r w:rsidR="002F2248">
        <w:rPr>
          <w:sz w:val="24"/>
          <w:szCs w:val="24"/>
        </w:rPr>
        <w:t xml:space="preserve"> </w:t>
      </w:r>
      <w:r w:rsidRPr="005E2EBE">
        <w:rPr>
          <w:sz w:val="24"/>
          <w:szCs w:val="24"/>
        </w:rPr>
        <w:t xml:space="preserve">      </w:t>
      </w:r>
      <w:r w:rsidR="005E2EBE">
        <w:rPr>
          <w:sz w:val="24"/>
          <w:szCs w:val="24"/>
        </w:rPr>
        <w:t xml:space="preserve">              </w:t>
      </w:r>
      <w:r w:rsidRPr="005E2EBE">
        <w:rPr>
          <w:sz w:val="24"/>
          <w:szCs w:val="24"/>
        </w:rPr>
        <w:t xml:space="preserve">      </w:t>
      </w:r>
      <w:r w:rsidR="00431087">
        <w:rPr>
          <w:sz w:val="24"/>
          <w:szCs w:val="24"/>
        </w:rPr>
        <w:t xml:space="preserve">      </w:t>
      </w:r>
      <w:r w:rsidRPr="005E2EBE">
        <w:rPr>
          <w:sz w:val="24"/>
          <w:szCs w:val="24"/>
        </w:rPr>
        <w:t xml:space="preserve">  SR. Warden</w:t>
      </w:r>
      <w:r w:rsidR="002F2248">
        <w:rPr>
          <w:sz w:val="24"/>
          <w:szCs w:val="24"/>
        </w:rPr>
        <w:t xml:space="preserve"> </w:t>
      </w:r>
      <w:r w:rsidR="007C41BB">
        <w:rPr>
          <w:sz w:val="24"/>
          <w:szCs w:val="24"/>
        </w:rPr>
        <w:t>BR Marc Lovin</w:t>
      </w:r>
    </w:p>
    <w:p w14:paraId="6F742CB1" w14:textId="3068B04C" w:rsidR="00BE600B" w:rsidRPr="005E2EBE" w:rsidRDefault="00BE600B" w:rsidP="00BE600B">
      <w:pPr>
        <w:rPr>
          <w:sz w:val="24"/>
          <w:szCs w:val="24"/>
        </w:rPr>
      </w:pPr>
      <w:r w:rsidRPr="005E2EBE">
        <w:rPr>
          <w:sz w:val="24"/>
          <w:szCs w:val="24"/>
        </w:rPr>
        <w:t>JR. Warden</w:t>
      </w:r>
      <w:r w:rsidR="00B46A5C">
        <w:rPr>
          <w:sz w:val="24"/>
          <w:szCs w:val="24"/>
        </w:rPr>
        <w:t xml:space="preserve"> </w:t>
      </w:r>
      <w:r w:rsidR="007C41BB">
        <w:rPr>
          <w:sz w:val="24"/>
          <w:szCs w:val="24"/>
        </w:rPr>
        <w:t>WB Hunter Pettit</w:t>
      </w:r>
      <w:r w:rsidRPr="005E2EBE">
        <w:rPr>
          <w:sz w:val="24"/>
          <w:szCs w:val="24"/>
        </w:rPr>
        <w:t xml:space="preserve">                    </w:t>
      </w:r>
      <w:r w:rsidR="005E2EBE">
        <w:rPr>
          <w:sz w:val="24"/>
          <w:szCs w:val="24"/>
        </w:rPr>
        <w:t xml:space="preserve">                     </w:t>
      </w:r>
      <w:r w:rsidR="00414148">
        <w:rPr>
          <w:sz w:val="24"/>
          <w:szCs w:val="24"/>
        </w:rPr>
        <w:t xml:space="preserve">   </w:t>
      </w:r>
      <w:r w:rsidRPr="005E2EBE">
        <w:rPr>
          <w:sz w:val="24"/>
          <w:szCs w:val="24"/>
        </w:rPr>
        <w:t xml:space="preserve">   SR. Deaco</w:t>
      </w:r>
      <w:r w:rsidR="00D61250" w:rsidRPr="005E2EBE">
        <w:rPr>
          <w:sz w:val="24"/>
          <w:szCs w:val="24"/>
        </w:rPr>
        <w:t>n</w:t>
      </w:r>
      <w:r w:rsidR="002F2248">
        <w:rPr>
          <w:sz w:val="24"/>
          <w:szCs w:val="24"/>
        </w:rPr>
        <w:t xml:space="preserve"> </w:t>
      </w:r>
      <w:r w:rsidR="009C679C">
        <w:rPr>
          <w:sz w:val="24"/>
          <w:szCs w:val="24"/>
        </w:rPr>
        <w:t xml:space="preserve">WB </w:t>
      </w:r>
      <w:r w:rsidR="007C41BB">
        <w:rPr>
          <w:sz w:val="24"/>
          <w:szCs w:val="24"/>
        </w:rPr>
        <w:t>Bob Bay</w:t>
      </w:r>
    </w:p>
    <w:p w14:paraId="56E38533" w14:textId="7D4013D8" w:rsidR="00262AB9" w:rsidRPr="005E2EBE" w:rsidRDefault="00262AB9" w:rsidP="00BE600B">
      <w:pPr>
        <w:rPr>
          <w:sz w:val="24"/>
          <w:szCs w:val="24"/>
        </w:rPr>
      </w:pPr>
      <w:r w:rsidRPr="005E2EBE">
        <w:rPr>
          <w:sz w:val="24"/>
          <w:szCs w:val="24"/>
        </w:rPr>
        <w:t>JR. Deacon</w:t>
      </w:r>
      <w:r w:rsidR="008A5206">
        <w:rPr>
          <w:sz w:val="24"/>
          <w:szCs w:val="24"/>
        </w:rPr>
        <w:t xml:space="preserve"> </w:t>
      </w:r>
      <w:r w:rsidR="00B46A5C">
        <w:rPr>
          <w:sz w:val="24"/>
          <w:szCs w:val="24"/>
        </w:rPr>
        <w:t xml:space="preserve">WB </w:t>
      </w:r>
      <w:r w:rsidR="007C41BB">
        <w:rPr>
          <w:sz w:val="24"/>
          <w:szCs w:val="24"/>
        </w:rPr>
        <w:t>John Barron</w:t>
      </w:r>
      <w:r w:rsidRPr="005E2EBE">
        <w:rPr>
          <w:sz w:val="24"/>
          <w:szCs w:val="24"/>
        </w:rPr>
        <w:t xml:space="preserve">                            </w:t>
      </w:r>
      <w:r w:rsidR="005E2EBE">
        <w:rPr>
          <w:sz w:val="24"/>
          <w:szCs w:val="24"/>
        </w:rPr>
        <w:t xml:space="preserve">             </w:t>
      </w:r>
      <w:r w:rsidRPr="005E2EBE">
        <w:rPr>
          <w:sz w:val="24"/>
          <w:szCs w:val="24"/>
        </w:rPr>
        <w:t xml:space="preserve"> </w:t>
      </w:r>
      <w:r w:rsidR="008A5206">
        <w:rPr>
          <w:sz w:val="24"/>
          <w:szCs w:val="24"/>
        </w:rPr>
        <w:t xml:space="preserve">    </w:t>
      </w:r>
      <w:r w:rsidR="00431087">
        <w:rPr>
          <w:sz w:val="24"/>
          <w:szCs w:val="24"/>
        </w:rPr>
        <w:t xml:space="preserve"> </w:t>
      </w:r>
      <w:r w:rsidRPr="005E2EBE">
        <w:rPr>
          <w:sz w:val="24"/>
          <w:szCs w:val="24"/>
        </w:rPr>
        <w:t xml:space="preserve">  Treasurer</w:t>
      </w:r>
      <w:r w:rsidR="00414148">
        <w:rPr>
          <w:sz w:val="24"/>
          <w:szCs w:val="24"/>
        </w:rPr>
        <w:t xml:space="preserve"> </w:t>
      </w:r>
      <w:r w:rsidR="009C679C">
        <w:rPr>
          <w:sz w:val="24"/>
          <w:szCs w:val="24"/>
        </w:rPr>
        <w:t>WB John Hawthorne</w:t>
      </w:r>
    </w:p>
    <w:p w14:paraId="7179DBF4" w14:textId="08419BF5" w:rsidR="00262AB9" w:rsidRPr="005E2EBE" w:rsidRDefault="00262AB9" w:rsidP="00BE600B">
      <w:r w:rsidRPr="005E2EBE">
        <w:t>Secretary</w:t>
      </w:r>
      <w:r w:rsidR="002F2248">
        <w:t xml:space="preserve"> BR Stephen Ingram</w:t>
      </w:r>
      <w:r w:rsidRPr="005E2EBE">
        <w:t xml:space="preserve">                          </w:t>
      </w:r>
      <w:r w:rsidR="005E2EBE">
        <w:t xml:space="preserve">                    </w:t>
      </w:r>
      <w:r w:rsidR="00414148">
        <w:t xml:space="preserve">    </w:t>
      </w:r>
      <w:r w:rsidR="005E2EBE">
        <w:t xml:space="preserve"> </w:t>
      </w:r>
      <w:r w:rsidR="008A5206">
        <w:t xml:space="preserve"> </w:t>
      </w:r>
      <w:r w:rsidR="005E2EBE">
        <w:t xml:space="preserve">   </w:t>
      </w:r>
      <w:r w:rsidR="00431087">
        <w:t xml:space="preserve"> </w:t>
      </w:r>
      <w:r w:rsidRPr="005E2EBE">
        <w:t xml:space="preserve"> SR. Steward</w:t>
      </w:r>
    </w:p>
    <w:p w14:paraId="6AF80517" w14:textId="09F18F61" w:rsidR="00262AB9" w:rsidRPr="005E2EBE" w:rsidRDefault="00262AB9" w:rsidP="00BE600B">
      <w:r w:rsidRPr="005E2EBE">
        <w:t>JR. Steward</w:t>
      </w:r>
      <w:r w:rsidR="00431087">
        <w:t xml:space="preserve"> </w:t>
      </w:r>
      <w:r w:rsidR="00443EAC">
        <w:t xml:space="preserve">                               </w:t>
      </w:r>
      <w:r w:rsidRPr="005E2EBE">
        <w:t xml:space="preserve">                    </w:t>
      </w:r>
      <w:r w:rsidR="005E2EBE">
        <w:t xml:space="preserve">                         </w:t>
      </w:r>
      <w:r w:rsidR="00414148">
        <w:t xml:space="preserve">     </w:t>
      </w:r>
      <w:r w:rsidR="00545B63">
        <w:t xml:space="preserve"> </w:t>
      </w:r>
      <w:r w:rsidR="00414148">
        <w:t xml:space="preserve"> </w:t>
      </w:r>
      <w:r w:rsidR="005E2EBE">
        <w:t xml:space="preserve"> </w:t>
      </w:r>
      <w:r w:rsidRPr="005E2EBE">
        <w:t xml:space="preserve">   Marshall</w:t>
      </w:r>
      <w:r w:rsidR="00B46A5C">
        <w:t xml:space="preserve"> </w:t>
      </w:r>
    </w:p>
    <w:p w14:paraId="47E84176" w14:textId="5E903385" w:rsidR="00262AB9" w:rsidRPr="005E2EBE" w:rsidRDefault="00262AB9" w:rsidP="00BE600B">
      <w:r w:rsidRPr="005E2EBE">
        <w:t>Chaplain</w:t>
      </w:r>
      <w:r w:rsidR="009C679C">
        <w:t xml:space="preserve"> </w:t>
      </w:r>
      <w:r w:rsidR="007C41BB">
        <w:t>WB John Hawthorne</w:t>
      </w:r>
      <w:r w:rsidRPr="005E2EBE">
        <w:t xml:space="preserve">                      </w:t>
      </w:r>
      <w:r w:rsidR="005E2EBE">
        <w:t xml:space="preserve">                           </w:t>
      </w:r>
      <w:r w:rsidRPr="005E2EBE">
        <w:t xml:space="preserve"> </w:t>
      </w:r>
      <w:r w:rsidR="00431087">
        <w:t xml:space="preserve">  </w:t>
      </w:r>
      <w:r w:rsidRPr="005E2EBE">
        <w:t xml:space="preserve">  Tyler</w:t>
      </w:r>
      <w:r w:rsidR="00B46A5C">
        <w:t xml:space="preserve"> </w:t>
      </w:r>
      <w:r w:rsidR="007C41BB">
        <w:t>WB John Koziol</w:t>
      </w:r>
      <w:r w:rsidR="002F2248">
        <w:t xml:space="preserve"> </w:t>
      </w:r>
    </w:p>
    <w:p w14:paraId="34241A51" w14:textId="52BC464D" w:rsidR="00262AB9" w:rsidRDefault="00262AB9" w:rsidP="00BE600B">
      <w:r w:rsidRPr="005E2EBE">
        <w:t>L.E.O</w:t>
      </w:r>
      <w:r w:rsidR="009C679C">
        <w:t xml:space="preserve"> </w:t>
      </w:r>
      <w:r w:rsidR="00414148">
        <w:t xml:space="preserve"> </w:t>
      </w:r>
    </w:p>
    <w:p w14:paraId="1FF0D825" w14:textId="2EFCBA1E" w:rsidR="0027483A" w:rsidRDefault="00314053" w:rsidP="00314053">
      <w:pPr>
        <w:pStyle w:val="NoSpacing"/>
        <w:jc w:val="center"/>
      </w:pPr>
      <w:r>
        <w:t>OPENING</w:t>
      </w:r>
    </w:p>
    <w:p w14:paraId="25BD5F16" w14:textId="5226972B" w:rsidR="00B46A5C" w:rsidRDefault="00B46A5C" w:rsidP="00B46A5C">
      <w:pPr>
        <w:pStyle w:val="NoSpacing"/>
        <w:jc w:val="center"/>
      </w:pPr>
      <w:r>
        <w:t>Call to order at 70</w:t>
      </w:r>
      <w:r w:rsidR="007C41BB">
        <w:t>7</w:t>
      </w:r>
      <w:r>
        <w:t xml:space="preserve"> pm, opened lodge at 71</w:t>
      </w:r>
      <w:r w:rsidR="007C41BB">
        <w:t>2</w:t>
      </w:r>
      <w:r>
        <w:t xml:space="preserve"> pm in the 3</w:t>
      </w:r>
      <w:r w:rsidRPr="00B46A5C">
        <w:rPr>
          <w:vertAlign w:val="superscript"/>
        </w:rPr>
        <w:t>rd</w:t>
      </w:r>
      <w:r>
        <w:t xml:space="preserve"> degree with </w:t>
      </w:r>
      <w:r w:rsidR="007C41BB">
        <w:t>09</w:t>
      </w:r>
      <w:r>
        <w:t xml:space="preserve"> Brethren in attendance.</w:t>
      </w:r>
    </w:p>
    <w:p w14:paraId="1613F270" w14:textId="0920F885" w:rsidR="00B46A5C" w:rsidRDefault="00B46A5C" w:rsidP="00B46A5C">
      <w:pPr>
        <w:pStyle w:val="NoSpacing"/>
        <w:jc w:val="center"/>
      </w:pPr>
      <w:r>
        <w:t xml:space="preserve">Pledge and Prayer recited.  </w:t>
      </w:r>
    </w:p>
    <w:p w14:paraId="20FAA8A8" w14:textId="77777777" w:rsidR="00B46A5C" w:rsidRDefault="00314053" w:rsidP="00314053">
      <w:pPr>
        <w:pStyle w:val="NoSpacing"/>
        <w:jc w:val="center"/>
      </w:pPr>
      <w:r>
        <w:t>INTRODUCTION OF GUESTS AND PAST MASTERS</w:t>
      </w:r>
      <w:r w:rsidR="00667857">
        <w:t xml:space="preserve"> </w:t>
      </w:r>
      <w:r w:rsidR="00B46A5C">
        <w:t xml:space="preserve"> </w:t>
      </w:r>
    </w:p>
    <w:p w14:paraId="2532E456" w14:textId="7F33B8FE" w:rsidR="00B8195E" w:rsidRDefault="00667857" w:rsidP="00314053">
      <w:pPr>
        <w:pStyle w:val="NoSpacing"/>
        <w:jc w:val="center"/>
      </w:pPr>
      <w:r>
        <w:t xml:space="preserve"> </w:t>
      </w:r>
      <w:r w:rsidR="00B8195E">
        <w:t xml:space="preserve"> </w:t>
      </w:r>
    </w:p>
    <w:p w14:paraId="4DC0E4C4" w14:textId="3ECE19CE" w:rsidR="00C93D22" w:rsidRDefault="00314053" w:rsidP="00314053">
      <w:pPr>
        <w:pStyle w:val="NoSpacing"/>
        <w:jc w:val="center"/>
      </w:pPr>
      <w:r>
        <w:t>MINUTES, TREASURERS, BLDG REPORTS</w:t>
      </w:r>
      <w:r w:rsidR="005F4C00">
        <w:t xml:space="preserve"> </w:t>
      </w:r>
    </w:p>
    <w:p w14:paraId="59959F05" w14:textId="115E7964" w:rsidR="00B46A5C" w:rsidRDefault="007C41BB" w:rsidP="00314053">
      <w:pPr>
        <w:pStyle w:val="NoSpacing"/>
        <w:jc w:val="center"/>
      </w:pPr>
      <w:r>
        <w:t>January 13 2025,</w:t>
      </w:r>
      <w:r w:rsidR="00B46A5C">
        <w:t xml:space="preserve"> minutes approved</w:t>
      </w:r>
    </w:p>
    <w:p w14:paraId="35242BCA" w14:textId="1243A076" w:rsidR="00B46A5C" w:rsidRDefault="00B46A5C" w:rsidP="00314053">
      <w:pPr>
        <w:pStyle w:val="NoSpacing"/>
        <w:jc w:val="center"/>
      </w:pPr>
      <w:r>
        <w:t>Treasurers report read and approved</w:t>
      </w:r>
      <w:r w:rsidR="00A01937">
        <w:t>.</w:t>
      </w:r>
    </w:p>
    <w:p w14:paraId="1D74E9CC" w14:textId="7FCA489D" w:rsidR="00A01937" w:rsidRDefault="00A01937" w:rsidP="00314053">
      <w:pPr>
        <w:pStyle w:val="NoSpacing"/>
        <w:jc w:val="center"/>
      </w:pPr>
      <w:r>
        <w:t xml:space="preserve">Bldg. is still </w:t>
      </w:r>
      <w:r w:rsidR="00A350C4">
        <w:t>standing;</w:t>
      </w:r>
      <w:r w:rsidR="007C41BB">
        <w:t xml:space="preserve"> we have a toilet to be replaced </w:t>
      </w:r>
    </w:p>
    <w:p w14:paraId="3CA8232C" w14:textId="03C0C3CA" w:rsidR="00C9315C" w:rsidRDefault="00314053" w:rsidP="00314053">
      <w:pPr>
        <w:pStyle w:val="NoSpacing"/>
        <w:jc w:val="center"/>
      </w:pPr>
      <w:r>
        <w:t>COMMUNICATIONS</w:t>
      </w:r>
    </w:p>
    <w:p w14:paraId="3526EFF9" w14:textId="53B960AB" w:rsidR="00A01937" w:rsidRDefault="00A350C4" w:rsidP="00A350C4">
      <w:pPr>
        <w:pStyle w:val="NoSpacing"/>
        <w:jc w:val="center"/>
      </w:pPr>
      <w:r>
        <w:t>We have 3 candidates going to the one day to masonry on January 18th</w:t>
      </w:r>
      <w:r w:rsidR="00A01937">
        <w:t xml:space="preserve"> </w:t>
      </w:r>
    </w:p>
    <w:p w14:paraId="3FFB3410" w14:textId="18D32924" w:rsidR="00A15099" w:rsidRDefault="00314053" w:rsidP="00314053">
      <w:pPr>
        <w:pStyle w:val="NoSpacing"/>
        <w:jc w:val="center"/>
      </w:pPr>
      <w:r>
        <w:t>PETITIONS</w:t>
      </w:r>
    </w:p>
    <w:p w14:paraId="6DBE50AE" w14:textId="026F9AF2" w:rsidR="00A01937" w:rsidRDefault="00A01937" w:rsidP="00314053">
      <w:pPr>
        <w:pStyle w:val="NoSpacing"/>
        <w:jc w:val="center"/>
      </w:pPr>
      <w:r>
        <w:t>NONE</w:t>
      </w:r>
    </w:p>
    <w:p w14:paraId="3E5BC7F7" w14:textId="1523C898" w:rsidR="005F4C00" w:rsidRDefault="00314053" w:rsidP="00314053">
      <w:pPr>
        <w:pStyle w:val="NoSpacing"/>
        <w:jc w:val="center"/>
      </w:pPr>
      <w:r>
        <w:t>INVESTIGATIONS</w:t>
      </w:r>
    </w:p>
    <w:p w14:paraId="72C7EB2F" w14:textId="75770F29" w:rsidR="00A01937" w:rsidRDefault="00A01937" w:rsidP="00314053">
      <w:pPr>
        <w:pStyle w:val="NoSpacing"/>
        <w:jc w:val="center"/>
      </w:pPr>
      <w:r>
        <w:t>NONE</w:t>
      </w:r>
    </w:p>
    <w:p w14:paraId="0EBB73F2" w14:textId="22F41E46" w:rsidR="00314053" w:rsidRDefault="00314053" w:rsidP="00314053">
      <w:pPr>
        <w:pStyle w:val="NoSpacing"/>
        <w:jc w:val="center"/>
      </w:pPr>
      <w:r>
        <w:t>COMMITTEE REPORTS</w:t>
      </w:r>
    </w:p>
    <w:p w14:paraId="23F06A05" w14:textId="2B925B6F" w:rsidR="00A350C4" w:rsidRDefault="00A350C4" w:rsidP="00314053">
      <w:pPr>
        <w:pStyle w:val="NoSpacing"/>
        <w:jc w:val="center"/>
      </w:pPr>
      <w:r>
        <w:t>Table Lodge with be handled by WB Hunter Pettit BR Marc Lovin, RWB Frank Spevak and WB John Hawtho</w:t>
      </w:r>
      <w:r w:rsidR="00E453F1">
        <w:t>rne</w:t>
      </w:r>
      <w:r>
        <w:t xml:space="preserve"> for 2025</w:t>
      </w:r>
    </w:p>
    <w:p w14:paraId="19CEABBB" w14:textId="3E5F8EB1" w:rsidR="00A01937" w:rsidRDefault="00A01937" w:rsidP="00314053">
      <w:pPr>
        <w:pStyle w:val="NoSpacing"/>
        <w:jc w:val="center"/>
      </w:pPr>
      <w:r>
        <w:t>We have funds to purchase 3 more of the Fire Suppression Units.</w:t>
      </w:r>
    </w:p>
    <w:p w14:paraId="2D32B443" w14:textId="28CA7A02" w:rsidR="00AF22ED" w:rsidRDefault="00A01937" w:rsidP="00A350C4">
      <w:pPr>
        <w:pStyle w:val="NoSpacing"/>
        <w:jc w:val="center"/>
      </w:pPr>
      <w:r>
        <w:t xml:space="preserve">BR Stephen Ingram will </w:t>
      </w:r>
      <w:r w:rsidR="00A350C4">
        <w:t>reach out to S.S.P., IGH</w:t>
      </w:r>
      <w:r w:rsidR="00AF22ED">
        <w:t>.</w:t>
      </w:r>
      <w:r w:rsidR="00A350C4">
        <w:t xml:space="preserve"> And Hastings and report back</w:t>
      </w:r>
      <w:r w:rsidR="00E453F1">
        <w:t>.</w:t>
      </w:r>
    </w:p>
    <w:p w14:paraId="66F319E3" w14:textId="6D7F9CD4" w:rsidR="00E453F1" w:rsidRDefault="00E453F1" w:rsidP="00A350C4">
      <w:pPr>
        <w:pStyle w:val="NoSpacing"/>
        <w:jc w:val="center"/>
      </w:pPr>
      <w:r>
        <w:t xml:space="preserve">WB John Hawthorne reported on the day with Santa, things were good, complaint that we need to have more participation from us and Eastern Star if we wish to continue with this </w:t>
      </w:r>
    </w:p>
    <w:p w14:paraId="485BC1FC" w14:textId="66CD8E34" w:rsidR="00314053" w:rsidRDefault="00314053" w:rsidP="00314053">
      <w:pPr>
        <w:pStyle w:val="NoSpacing"/>
        <w:jc w:val="center"/>
      </w:pPr>
      <w:r>
        <w:t>OLD BUSINESS</w:t>
      </w:r>
    </w:p>
    <w:p w14:paraId="5D64A9F6" w14:textId="5D7B37B3" w:rsidR="00AF22ED" w:rsidRDefault="00E453F1" w:rsidP="00314053">
      <w:pPr>
        <w:pStyle w:val="NoSpacing"/>
        <w:jc w:val="center"/>
      </w:pPr>
      <w:r>
        <w:t xml:space="preserve">Still don’t know what our </w:t>
      </w:r>
      <w:proofErr w:type="gramStart"/>
      <w:r>
        <w:t>Insurance</w:t>
      </w:r>
      <w:proofErr w:type="gramEnd"/>
      <w:r>
        <w:t xml:space="preserve"> is going to cost this year, will try to contact WB Bill Harper for update.</w:t>
      </w:r>
    </w:p>
    <w:p w14:paraId="430B5ABA" w14:textId="5CA2668F" w:rsidR="00E453F1" w:rsidRDefault="00E453F1" w:rsidP="00314053">
      <w:pPr>
        <w:pStyle w:val="NoSpacing"/>
        <w:jc w:val="center"/>
      </w:pPr>
      <w:r>
        <w:t xml:space="preserve">We will be needing </w:t>
      </w:r>
      <w:proofErr w:type="gramStart"/>
      <w:r>
        <w:t>volunteer’s</w:t>
      </w:r>
      <w:proofErr w:type="gramEnd"/>
      <w:r>
        <w:t xml:space="preserve"> for projects this spring.</w:t>
      </w:r>
    </w:p>
    <w:p w14:paraId="4CB041BD" w14:textId="77777777" w:rsidR="00E453F1" w:rsidRDefault="00E453F1" w:rsidP="00314053">
      <w:pPr>
        <w:pStyle w:val="NoSpacing"/>
        <w:jc w:val="center"/>
      </w:pPr>
    </w:p>
    <w:p w14:paraId="032DCDCC" w14:textId="596E36E8" w:rsidR="00314053" w:rsidRDefault="00314053" w:rsidP="00314053">
      <w:pPr>
        <w:pStyle w:val="NoSpacing"/>
        <w:jc w:val="center"/>
      </w:pPr>
      <w:r>
        <w:lastRenderedPageBreak/>
        <w:t>NEW BUSINESS</w:t>
      </w:r>
    </w:p>
    <w:p w14:paraId="70B5C43B" w14:textId="77777777" w:rsidR="00C42845" w:rsidRDefault="00E453F1" w:rsidP="00E453F1">
      <w:pPr>
        <w:pStyle w:val="NoSpacing"/>
        <w:jc w:val="center"/>
      </w:pPr>
      <w:r>
        <w:t>JD Foundation has asked for a donation, 50 dollars approved by motion.</w:t>
      </w:r>
    </w:p>
    <w:p w14:paraId="2109807D" w14:textId="77777777" w:rsidR="00C42845" w:rsidRDefault="00C42845" w:rsidP="00E453F1">
      <w:pPr>
        <w:pStyle w:val="NoSpacing"/>
        <w:jc w:val="center"/>
      </w:pPr>
      <w:r>
        <w:t xml:space="preserve">Queen Esther is going to make banners or posters to promote theirs and our charities, </w:t>
      </w:r>
    </w:p>
    <w:p w14:paraId="4ED97565" w14:textId="152DDD44" w:rsidR="00AF22ED" w:rsidRDefault="00C42845" w:rsidP="00E453F1">
      <w:pPr>
        <w:pStyle w:val="NoSpacing"/>
        <w:jc w:val="center"/>
      </w:pPr>
      <w:r>
        <w:t>by motion we will pay for half of the cost. It is projected to be around 150.00,</w:t>
      </w:r>
    </w:p>
    <w:p w14:paraId="3C0E455A" w14:textId="1FA29F85" w:rsidR="00C42845" w:rsidRDefault="00C42845" w:rsidP="00E453F1">
      <w:pPr>
        <w:pStyle w:val="NoSpacing"/>
        <w:jc w:val="center"/>
      </w:pPr>
      <w:r>
        <w:t>by motion we approved in purchasing two rails to be installed on each side of the three stairs located in the East. Not to exceed 85.00 per rail [170.00 total]</w:t>
      </w:r>
    </w:p>
    <w:p w14:paraId="7BD06FCA" w14:textId="4E143CA6" w:rsidR="00C42845" w:rsidRDefault="00C42845" w:rsidP="00E453F1">
      <w:pPr>
        <w:pStyle w:val="NoSpacing"/>
        <w:jc w:val="center"/>
      </w:pPr>
      <w:r>
        <w:t>request made to ask the Master and the SR Warden along with the Secretary to submit articles for the Focus in a timely fashion</w:t>
      </w:r>
    </w:p>
    <w:p w14:paraId="25F8A059" w14:textId="22184A02" w:rsidR="00AF22ED" w:rsidRDefault="00AF22ED" w:rsidP="00314053">
      <w:pPr>
        <w:pStyle w:val="NoSpacing"/>
        <w:jc w:val="center"/>
      </w:pPr>
      <w:r>
        <w:t>L.E.O.</w:t>
      </w:r>
    </w:p>
    <w:p w14:paraId="2EBF3C53" w14:textId="646455DB" w:rsidR="00171F18" w:rsidRDefault="00C42845" w:rsidP="00C42845">
      <w:pPr>
        <w:pStyle w:val="NoSpacing"/>
        <w:jc w:val="center"/>
      </w:pPr>
      <w:r>
        <w:t>none</w:t>
      </w:r>
    </w:p>
    <w:p w14:paraId="0F3CB825" w14:textId="5BC3D639" w:rsidR="00314053" w:rsidRDefault="00314053" w:rsidP="00314053">
      <w:pPr>
        <w:pStyle w:val="NoSpacing"/>
        <w:jc w:val="center"/>
      </w:pPr>
      <w:r>
        <w:t>CLOSING</w:t>
      </w:r>
    </w:p>
    <w:p w14:paraId="20324139" w14:textId="17AD980C" w:rsidR="002E3FCE" w:rsidRDefault="002E3FCE" w:rsidP="00314053">
      <w:pPr>
        <w:pStyle w:val="NoSpacing"/>
        <w:jc w:val="center"/>
      </w:pPr>
      <w:r>
        <w:t>Lodge was closed in due form and harmony at</w:t>
      </w:r>
      <w:r w:rsidR="0090473C">
        <w:t>8:02</w:t>
      </w:r>
      <w:r>
        <w:t xml:space="preserve"> pm</w:t>
      </w:r>
    </w:p>
    <w:p w14:paraId="02FE3548" w14:textId="1A3CF12B" w:rsidR="0027483A" w:rsidRDefault="0027483A" w:rsidP="00314053">
      <w:pPr>
        <w:pStyle w:val="NoSpacing"/>
        <w:jc w:val="center"/>
      </w:pPr>
    </w:p>
    <w:p w14:paraId="27711D4A" w14:textId="77777777" w:rsidR="00314053" w:rsidRDefault="00314053" w:rsidP="00314053">
      <w:pPr>
        <w:pStyle w:val="NoSpacing"/>
        <w:jc w:val="center"/>
      </w:pPr>
    </w:p>
    <w:p w14:paraId="397D730E" w14:textId="77777777" w:rsidR="00314053" w:rsidRDefault="005C04E4" w:rsidP="005C04E4">
      <w:pPr>
        <w:pStyle w:val="NoSpacing"/>
        <w:rPr>
          <w:rFonts w:ascii="Old English Five" w:hAnsi="Old English Five"/>
        </w:rPr>
      </w:pPr>
      <w:r>
        <w:t>Fraternally,</w:t>
      </w:r>
    </w:p>
    <w:p w14:paraId="1CB3AB64" w14:textId="00A401EA" w:rsidR="005C04E4" w:rsidRDefault="008A5206" w:rsidP="005C04E4">
      <w:pPr>
        <w:pStyle w:val="NoSpacing"/>
      </w:pPr>
      <w:r>
        <w:rPr>
          <w:rFonts w:ascii="Old English Five" w:hAnsi="Old English Five"/>
        </w:rPr>
        <w:t>Stephen M. Ingram</w:t>
      </w:r>
      <w:r w:rsidR="002E3FCE">
        <w:rPr>
          <w:rFonts w:ascii="Old English Five" w:hAnsi="Old English Five"/>
        </w:rPr>
        <w:t xml:space="preserve"> </w:t>
      </w:r>
    </w:p>
    <w:p w14:paraId="33C2E3DC" w14:textId="77777777" w:rsidR="005C04E4" w:rsidRDefault="005C04E4" w:rsidP="005C04E4">
      <w:pPr>
        <w:pStyle w:val="NoSpacing"/>
      </w:pPr>
      <w:r>
        <w:t>Stephen M. Ingram/Secretary</w:t>
      </w:r>
    </w:p>
    <w:p w14:paraId="56AC422B" w14:textId="77777777" w:rsidR="005C04E4" w:rsidRDefault="005C04E4" w:rsidP="005C04E4">
      <w:pPr>
        <w:pStyle w:val="NoSpacing"/>
      </w:pPr>
      <w:r>
        <w:t>Newport Lodge #118</w:t>
      </w:r>
    </w:p>
    <w:p w14:paraId="29733DE5" w14:textId="77777777" w:rsidR="005C04E4" w:rsidRDefault="005C04E4" w:rsidP="005C04E4">
      <w:pPr>
        <w:pStyle w:val="NoSpacing"/>
      </w:pPr>
      <w:hyperlink r:id="rId5" w:history="1">
        <w:r w:rsidRPr="000B2FA1">
          <w:rPr>
            <w:rStyle w:val="Hyperlink"/>
          </w:rPr>
          <w:t>ingramsrm@gmail.com</w:t>
        </w:r>
      </w:hyperlink>
    </w:p>
    <w:p w14:paraId="451A3E9A" w14:textId="77777777" w:rsidR="005C04E4" w:rsidRDefault="005C04E4" w:rsidP="005C04E4">
      <w:pPr>
        <w:pStyle w:val="NoSpacing"/>
      </w:pPr>
      <w:r>
        <w:t>651-757-8046</w:t>
      </w:r>
    </w:p>
    <w:p w14:paraId="1AE06D91" w14:textId="77777777" w:rsidR="005C04E4" w:rsidRPr="005E2EBE" w:rsidRDefault="005C04E4" w:rsidP="005C04E4">
      <w:pPr>
        <w:pStyle w:val="NoSpacing"/>
      </w:pPr>
    </w:p>
    <w:p w14:paraId="2ED8226D" w14:textId="77777777" w:rsidR="00262AB9" w:rsidRDefault="00262AB9" w:rsidP="00BE600B">
      <w:pPr>
        <w:rPr>
          <w:sz w:val="28"/>
          <w:szCs w:val="28"/>
        </w:rPr>
      </w:pPr>
    </w:p>
    <w:p w14:paraId="34AD85C4" w14:textId="77777777" w:rsidR="00262AB9" w:rsidRDefault="00262AB9" w:rsidP="00BE600B">
      <w:pPr>
        <w:rPr>
          <w:sz w:val="28"/>
          <w:szCs w:val="28"/>
        </w:rPr>
      </w:pPr>
    </w:p>
    <w:p w14:paraId="7FF185B1" w14:textId="77777777" w:rsidR="00262AB9" w:rsidRDefault="00262AB9" w:rsidP="00BE600B">
      <w:pPr>
        <w:rPr>
          <w:sz w:val="28"/>
          <w:szCs w:val="28"/>
        </w:rPr>
      </w:pPr>
    </w:p>
    <w:p w14:paraId="6FA2E12B" w14:textId="77777777" w:rsidR="00262AB9" w:rsidRDefault="00262AB9" w:rsidP="00BE600B"/>
    <w:p w14:paraId="56A510DA" w14:textId="77777777" w:rsidR="00262AB9" w:rsidRDefault="00262AB9" w:rsidP="00BE600B"/>
    <w:p w14:paraId="15845A22" w14:textId="77777777" w:rsidR="00262AB9" w:rsidRDefault="00262AB9" w:rsidP="00BE600B">
      <w:pPr>
        <w:rPr>
          <w:sz w:val="28"/>
          <w:szCs w:val="28"/>
        </w:rPr>
      </w:pPr>
    </w:p>
    <w:p w14:paraId="11828326" w14:textId="77777777" w:rsidR="00262AB9" w:rsidRDefault="00262AB9" w:rsidP="00BE600B">
      <w:pPr>
        <w:rPr>
          <w:sz w:val="28"/>
          <w:szCs w:val="28"/>
        </w:rPr>
      </w:pPr>
    </w:p>
    <w:p w14:paraId="56EE1681" w14:textId="77777777" w:rsidR="00262AB9" w:rsidRDefault="00262AB9" w:rsidP="00BE600B">
      <w:pPr>
        <w:rPr>
          <w:sz w:val="28"/>
          <w:szCs w:val="28"/>
        </w:rPr>
      </w:pPr>
    </w:p>
    <w:p w14:paraId="06E23A91" w14:textId="77777777" w:rsidR="00262AB9" w:rsidRDefault="00262AB9" w:rsidP="00BE600B">
      <w:pPr>
        <w:rPr>
          <w:sz w:val="28"/>
          <w:szCs w:val="28"/>
        </w:rPr>
      </w:pPr>
    </w:p>
    <w:p w14:paraId="2FED8F23" w14:textId="77777777" w:rsidR="00BE600B" w:rsidRPr="00BE600B" w:rsidRDefault="00BE600B" w:rsidP="00BE600B">
      <w:pPr>
        <w:pStyle w:val="NoSpacing"/>
        <w:rPr>
          <w:sz w:val="28"/>
          <w:szCs w:val="28"/>
        </w:rPr>
      </w:pPr>
      <w:r>
        <w:t xml:space="preserve">                                                          </w:t>
      </w:r>
    </w:p>
    <w:sectPr w:rsidR="00BE600B" w:rsidRPr="00BE60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ld English Five">
    <w:panose1 w:val="02000507020000020004"/>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F97"/>
    <w:rsid w:val="00171F18"/>
    <w:rsid w:val="00256F97"/>
    <w:rsid w:val="00262AB9"/>
    <w:rsid w:val="0027483A"/>
    <w:rsid w:val="002B07D1"/>
    <w:rsid w:val="002E3FCE"/>
    <w:rsid w:val="002F2248"/>
    <w:rsid w:val="00314053"/>
    <w:rsid w:val="00315CE9"/>
    <w:rsid w:val="00346937"/>
    <w:rsid w:val="00414148"/>
    <w:rsid w:val="00431087"/>
    <w:rsid w:val="00431B41"/>
    <w:rsid w:val="00443EAC"/>
    <w:rsid w:val="00545B63"/>
    <w:rsid w:val="005C04E4"/>
    <w:rsid w:val="005E2EBE"/>
    <w:rsid w:val="005F4C00"/>
    <w:rsid w:val="00667857"/>
    <w:rsid w:val="00695650"/>
    <w:rsid w:val="007C41BB"/>
    <w:rsid w:val="0082712D"/>
    <w:rsid w:val="008A5206"/>
    <w:rsid w:val="0090473C"/>
    <w:rsid w:val="0096672E"/>
    <w:rsid w:val="009C679C"/>
    <w:rsid w:val="00A01937"/>
    <w:rsid w:val="00A15099"/>
    <w:rsid w:val="00A350C4"/>
    <w:rsid w:val="00A35450"/>
    <w:rsid w:val="00AB2270"/>
    <w:rsid w:val="00AF22ED"/>
    <w:rsid w:val="00B43613"/>
    <w:rsid w:val="00B46A5C"/>
    <w:rsid w:val="00B8195E"/>
    <w:rsid w:val="00BE600B"/>
    <w:rsid w:val="00C42845"/>
    <w:rsid w:val="00C9315C"/>
    <w:rsid w:val="00C93D22"/>
    <w:rsid w:val="00D07C7A"/>
    <w:rsid w:val="00D61250"/>
    <w:rsid w:val="00E453F1"/>
    <w:rsid w:val="00E87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1E1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E600B"/>
    <w:pPr>
      <w:spacing w:after="0" w:line="240" w:lineRule="auto"/>
    </w:pPr>
  </w:style>
  <w:style w:type="character" w:styleId="Hyperlink">
    <w:name w:val="Hyperlink"/>
    <w:basedOn w:val="DefaultParagraphFont"/>
    <w:uiPriority w:val="99"/>
    <w:unhideWhenUsed/>
    <w:rsid w:val="005E2EBE"/>
    <w:rPr>
      <w:color w:val="0563C1" w:themeColor="hyperlink"/>
      <w:u w:val="single"/>
    </w:rPr>
  </w:style>
  <w:style w:type="character" w:styleId="UnresolvedMention">
    <w:name w:val="Unresolved Mention"/>
    <w:basedOn w:val="DefaultParagraphFont"/>
    <w:uiPriority w:val="99"/>
    <w:semiHidden/>
    <w:unhideWhenUsed/>
    <w:rsid w:val="005E2E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ngramsrm@gmail.com" TargetMode="External"/><Relationship Id="rId4"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NEWPORT MASONIC LODGE 2022 meeting template</Template>
  <TotalTime>1</TotalTime>
  <Pages>1</Pages>
  <Words>391</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
  <dc:description/>
  <cp:lastModifiedBy>Steve Ingram</cp:lastModifiedBy>
  <cp:revision>3</cp:revision>
  <cp:lastPrinted>2025-01-14T22:24:00Z</cp:lastPrinted>
  <dcterms:created xsi:type="dcterms:W3CDTF">2025-01-14T22:25:00Z</dcterms:created>
  <dcterms:modified xsi:type="dcterms:W3CDTF">2025-01-14T22:25:00Z</dcterms:modified>
</cp:coreProperties>
</file>