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99844" w14:textId="77777777" w:rsidR="009911EF" w:rsidRDefault="00000000">
      <w:pPr>
        <w:spacing w:after="0" w:line="259" w:lineRule="auto"/>
        <w:ind w:left="192" w:firstLine="0"/>
        <w:jc w:val="left"/>
      </w:pPr>
      <w:r>
        <w:rPr>
          <w:noProof/>
        </w:rPr>
        <w:drawing>
          <wp:inline distT="0" distB="0" distL="0" distR="0" wp14:anchorId="44E080FD" wp14:editId="73C1428C">
            <wp:extent cx="1061124" cy="664667"/>
            <wp:effectExtent l="0" t="0" r="0" b="0"/>
            <wp:docPr id="6020" name="Picture 6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0" name="Picture 60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1124" cy="664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32C70" w14:textId="77777777" w:rsidR="009911EF" w:rsidRDefault="00000000">
      <w:pPr>
        <w:spacing w:after="164" w:line="259" w:lineRule="auto"/>
        <w:ind w:left="1388"/>
        <w:jc w:val="left"/>
      </w:pPr>
      <w:r>
        <w:rPr>
          <w:sz w:val="40"/>
        </w:rPr>
        <w:t>NEWPORT MASONIC LODGE # 118</w:t>
      </w:r>
    </w:p>
    <w:p w14:paraId="672CA651" w14:textId="55DD30A0" w:rsidR="009911EF" w:rsidRDefault="00000000">
      <w:pPr>
        <w:spacing w:after="35" w:line="259" w:lineRule="auto"/>
        <w:ind w:left="1388"/>
        <w:jc w:val="left"/>
      </w:pPr>
      <w:r>
        <w:rPr>
          <w:sz w:val="40"/>
        </w:rPr>
        <w:t xml:space="preserve">Stated Meeting, </w:t>
      </w:r>
      <w:r w:rsidR="008975B4">
        <w:rPr>
          <w:sz w:val="40"/>
        </w:rPr>
        <w:t>November 11</w:t>
      </w:r>
      <w:r>
        <w:rPr>
          <w:sz w:val="40"/>
        </w:rPr>
        <w:t>, 2024 A.D.</w:t>
      </w:r>
    </w:p>
    <w:p w14:paraId="36F56544" w14:textId="77777777" w:rsidR="009911EF" w:rsidRDefault="00000000">
      <w:pPr>
        <w:tabs>
          <w:tab w:val="center" w:pos="6754"/>
        </w:tabs>
        <w:spacing w:after="0" w:line="259" w:lineRule="auto"/>
        <w:ind w:left="0" w:firstLine="0"/>
        <w:jc w:val="left"/>
      </w:pPr>
      <w:r>
        <w:rPr>
          <w:sz w:val="24"/>
        </w:rPr>
        <w:t>Worshipful Master WB Hunter Pettit</w:t>
      </w:r>
      <w:r>
        <w:rPr>
          <w:sz w:val="24"/>
        </w:rPr>
        <w:tab/>
        <w:t>SR. Warden WB Al Rieder</w:t>
      </w:r>
    </w:p>
    <w:tbl>
      <w:tblPr>
        <w:tblStyle w:val="TableGrid"/>
        <w:tblW w:w="8480" w:type="dxa"/>
        <w:tblInd w:w="-14" w:type="dxa"/>
        <w:tblCellMar>
          <w:top w:w="2" w:type="dxa"/>
          <w:left w:w="0" w:type="dxa"/>
          <w:bottom w:w="11" w:type="dxa"/>
          <w:right w:w="0" w:type="dxa"/>
        </w:tblCellMar>
        <w:tblLook w:val="04A0" w:firstRow="1" w:lastRow="0" w:firstColumn="1" w:lastColumn="0" w:noHBand="0" w:noVBand="1"/>
      </w:tblPr>
      <w:tblGrid>
        <w:gridCol w:w="5340"/>
        <w:gridCol w:w="3140"/>
      </w:tblGrid>
      <w:tr w:rsidR="009911EF" w14:paraId="3D418A4A" w14:textId="77777777">
        <w:trPr>
          <w:trHeight w:val="346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</w:tcPr>
          <w:p w14:paraId="7F3AB47F" w14:textId="77777777" w:rsidR="009911E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sz w:val="26"/>
              </w:rPr>
              <w:t>JR. Warden BR Marc Lovin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14:paraId="0A2B6154" w14:textId="1DABA567" w:rsidR="009911EF" w:rsidRDefault="00000000">
            <w:pPr>
              <w:spacing w:after="0" w:line="259" w:lineRule="auto"/>
              <w:ind w:left="0" w:right="34" w:firstLine="0"/>
            </w:pPr>
            <w:r>
              <w:rPr>
                <w:sz w:val="24"/>
              </w:rPr>
              <w:t>SR. Deacon WB Joh</w:t>
            </w:r>
            <w:r w:rsidR="008975B4">
              <w:rPr>
                <w:sz w:val="24"/>
              </w:rPr>
              <w:t>n Hawthorne</w:t>
            </w:r>
          </w:p>
        </w:tc>
      </w:tr>
      <w:tr w:rsidR="009911EF" w14:paraId="7663177B" w14:textId="77777777">
        <w:trPr>
          <w:trHeight w:val="462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30A42" w14:textId="6B49F224" w:rsidR="009911E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JR. Deacon </w:t>
            </w:r>
            <w:r w:rsidR="008975B4">
              <w:rPr>
                <w:sz w:val="24"/>
              </w:rPr>
              <w:t>BR Alex Crary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D437D" w14:textId="77777777" w:rsidR="009911EF" w:rsidRDefault="00000000">
            <w:pPr>
              <w:spacing w:after="0" w:line="259" w:lineRule="auto"/>
              <w:ind w:left="154" w:firstLine="0"/>
              <w:jc w:val="left"/>
            </w:pPr>
            <w:r>
              <w:rPr>
                <w:sz w:val="24"/>
              </w:rPr>
              <w:t>Treasurer WB John Hawthorne</w:t>
            </w:r>
          </w:p>
        </w:tc>
      </w:tr>
      <w:tr w:rsidR="009911EF" w14:paraId="16717DB8" w14:textId="77777777">
        <w:trPr>
          <w:trHeight w:val="441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8BA4D" w14:textId="77777777" w:rsidR="009911EF" w:rsidRDefault="00000000">
            <w:pPr>
              <w:spacing w:after="0" w:line="259" w:lineRule="auto"/>
              <w:ind w:left="10" w:firstLine="0"/>
              <w:jc w:val="left"/>
            </w:pPr>
            <w:r>
              <w:t>Secretary BR Stephen Ingram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FF61C" w14:textId="77777777" w:rsidR="009911EF" w:rsidRDefault="00000000">
            <w:pPr>
              <w:spacing w:after="0" w:line="259" w:lineRule="auto"/>
              <w:ind w:left="264" w:firstLine="0"/>
              <w:jc w:val="left"/>
            </w:pPr>
            <w:r>
              <w:t>SR. Steward</w:t>
            </w:r>
          </w:p>
        </w:tc>
      </w:tr>
      <w:tr w:rsidR="009911EF" w14:paraId="49160AFC" w14:textId="77777777">
        <w:trPr>
          <w:trHeight w:val="444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0C4C0" w14:textId="77777777" w:rsidR="009911EF" w:rsidRDefault="00000000">
            <w:pPr>
              <w:spacing w:after="0" w:line="259" w:lineRule="auto"/>
              <w:ind w:left="5" w:firstLine="0"/>
              <w:jc w:val="left"/>
            </w:pPr>
            <w:r>
              <w:t>JR. Steward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8C97A" w14:textId="1F2794AE" w:rsidR="009911EF" w:rsidRDefault="00000000">
            <w:pPr>
              <w:spacing w:after="0" w:line="259" w:lineRule="auto"/>
              <w:ind w:left="288" w:firstLine="0"/>
              <w:jc w:val="left"/>
            </w:pPr>
            <w:r>
              <w:t xml:space="preserve">Marshall </w:t>
            </w:r>
          </w:p>
        </w:tc>
      </w:tr>
      <w:tr w:rsidR="009911EF" w14:paraId="4A92534C" w14:textId="77777777">
        <w:trPr>
          <w:trHeight w:val="784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05231" w14:textId="77777777" w:rsidR="009911EF" w:rsidRDefault="00000000">
            <w:pPr>
              <w:spacing w:after="155" w:line="259" w:lineRule="auto"/>
              <w:ind w:left="14" w:firstLine="0"/>
              <w:jc w:val="left"/>
            </w:pPr>
            <w:r>
              <w:t>Chaplain BR Thomas Burbank</w:t>
            </w:r>
          </w:p>
          <w:p w14:paraId="204E0A2E" w14:textId="2F89CC2C" w:rsidR="009911EF" w:rsidRDefault="00000000">
            <w:pPr>
              <w:spacing w:after="0" w:line="259" w:lineRule="auto"/>
              <w:ind w:left="24" w:firstLine="0"/>
              <w:jc w:val="left"/>
            </w:pPr>
            <w:r>
              <w:t xml:space="preserve">L.E.O.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14:paraId="6CE93B3C" w14:textId="44662860" w:rsidR="009911EF" w:rsidRDefault="00000000">
            <w:pPr>
              <w:spacing w:after="0" w:line="259" w:lineRule="auto"/>
              <w:ind w:left="216" w:firstLine="0"/>
              <w:jc w:val="left"/>
            </w:pPr>
            <w:r>
              <w:t xml:space="preserve">Tyler </w:t>
            </w:r>
            <w:r w:rsidR="008975B4">
              <w:t>WB Bill Harper</w:t>
            </w:r>
          </w:p>
        </w:tc>
      </w:tr>
    </w:tbl>
    <w:p w14:paraId="6A927707" w14:textId="77777777" w:rsidR="009911EF" w:rsidRDefault="00000000">
      <w:pPr>
        <w:ind w:left="197" w:right="158"/>
      </w:pPr>
      <w:r>
        <w:t>OPENING</w:t>
      </w:r>
    </w:p>
    <w:p w14:paraId="0FED4161" w14:textId="6272A1E9" w:rsidR="009911EF" w:rsidRDefault="00000000">
      <w:pPr>
        <w:ind w:left="517" w:right="473"/>
      </w:pPr>
      <w:r>
        <w:t>Called to order at 7:</w:t>
      </w:r>
      <w:r w:rsidR="008975B4">
        <w:t xml:space="preserve">02 </w:t>
      </w:r>
      <w:r>
        <w:t>opened in the 3</w:t>
      </w:r>
      <w:r>
        <w:rPr>
          <w:vertAlign w:val="superscript"/>
        </w:rPr>
        <w:t xml:space="preserve">rd </w:t>
      </w:r>
      <w:r>
        <w:t xml:space="preserve">degree at 7:10 with </w:t>
      </w:r>
      <w:r w:rsidR="0077432C">
        <w:t>9</w:t>
      </w:r>
      <w:r>
        <w:t xml:space="preserve"> Brethren in attendance Pledge and Prayer were given.</w:t>
      </w:r>
    </w:p>
    <w:p w14:paraId="1BF1E70E" w14:textId="77777777" w:rsidR="009911EF" w:rsidRDefault="00000000">
      <w:pPr>
        <w:ind w:left="2065" w:right="1993"/>
      </w:pPr>
      <w:r>
        <w:t>INTRODUCTION OF GUESTS AND PAST MASTERS Completed</w:t>
      </w:r>
    </w:p>
    <w:p w14:paraId="2A39BC22" w14:textId="77777777" w:rsidR="009911EF" w:rsidRDefault="00000000">
      <w:pPr>
        <w:ind w:left="197" w:right="120"/>
      </w:pPr>
      <w:r>
        <w:t>MINUTES, TREASURERS, BLDG REPORTS</w:t>
      </w:r>
    </w:p>
    <w:p w14:paraId="08E116B3" w14:textId="17EBFA50" w:rsidR="0077432C" w:rsidRDefault="00000000" w:rsidP="0077432C">
      <w:pPr>
        <w:ind w:left="197" w:right="125"/>
      </w:pPr>
      <w:proofErr w:type="gramStart"/>
      <w:r>
        <w:t xml:space="preserve">Minutes </w:t>
      </w:r>
      <w:r w:rsidR="0077432C">
        <w:t xml:space="preserve"> NONE</w:t>
      </w:r>
      <w:proofErr w:type="gramEnd"/>
    </w:p>
    <w:p w14:paraId="26DB6E39" w14:textId="011B06C7" w:rsidR="0077432C" w:rsidRDefault="0077432C" w:rsidP="0077432C">
      <w:pPr>
        <w:ind w:left="197" w:right="125"/>
      </w:pPr>
      <w:r>
        <w:t>Treasurer’s report</w:t>
      </w:r>
    </w:p>
    <w:p w14:paraId="164AEF5F" w14:textId="61D91FC3" w:rsidR="0077432C" w:rsidRDefault="0077432C" w:rsidP="0077432C">
      <w:pPr>
        <w:ind w:left="197" w:right="125"/>
      </w:pPr>
      <w:r>
        <w:t>APPROVED AS PRESENTED</w:t>
      </w:r>
    </w:p>
    <w:p w14:paraId="24E23845" w14:textId="08A3A441" w:rsidR="009911EF" w:rsidRDefault="00000000" w:rsidP="0077432C">
      <w:pPr>
        <w:ind w:left="197" w:right="125"/>
      </w:pPr>
      <w:r>
        <w:t>Bldg. report still standing</w:t>
      </w:r>
    </w:p>
    <w:p w14:paraId="15956DC9" w14:textId="77777777" w:rsidR="009911EF" w:rsidRDefault="00000000">
      <w:pPr>
        <w:ind w:left="197" w:right="110"/>
      </w:pPr>
      <w:r>
        <w:t>COMMUNICATIONS</w:t>
      </w:r>
    </w:p>
    <w:p w14:paraId="5B0DE0AD" w14:textId="7DC52416" w:rsidR="009911EF" w:rsidRDefault="0077432C" w:rsidP="0077432C">
      <w:pPr>
        <w:ind w:left="197" w:right="120"/>
      </w:pPr>
      <w:r>
        <w:t xml:space="preserve">Day with Santa will be on December 7, 2024 in conjunction will Eastern Star cookie sale </w:t>
      </w:r>
    </w:p>
    <w:p w14:paraId="039F5021" w14:textId="389B510E" w:rsidR="0077432C" w:rsidRDefault="0077432C" w:rsidP="0077432C">
      <w:pPr>
        <w:ind w:left="197" w:right="120"/>
      </w:pPr>
      <w:r>
        <w:t>Request has been made to help the city with their glow in the park event and possibly an outdoor movie</w:t>
      </w:r>
    </w:p>
    <w:p w14:paraId="3E713765" w14:textId="6B2CEEF3" w:rsidR="009911EF" w:rsidRDefault="00000000">
      <w:pPr>
        <w:ind w:left="4032" w:right="3935"/>
      </w:pPr>
      <w:r>
        <w:t xml:space="preserve">PETITIONS </w:t>
      </w:r>
    </w:p>
    <w:p w14:paraId="34B7ACD9" w14:textId="39850149" w:rsidR="0077432C" w:rsidRDefault="0077432C" w:rsidP="0077432C">
      <w:pPr>
        <w:ind w:left="4032" w:right="3935"/>
        <w:jc w:val="left"/>
      </w:pPr>
      <w:proofErr w:type="spellStart"/>
      <w:r>
        <w:t>Mr</w:t>
      </w:r>
      <w:proofErr w:type="spellEnd"/>
      <w:r>
        <w:t xml:space="preserve"> </w:t>
      </w:r>
      <w:proofErr w:type="spellStart"/>
      <w:r>
        <w:t>JustinUllman</w:t>
      </w:r>
      <w:proofErr w:type="spellEnd"/>
      <w:r>
        <w:t xml:space="preserve"> was voted on and approved to continue on </w:t>
      </w:r>
    </w:p>
    <w:p w14:paraId="186702C6" w14:textId="77777777" w:rsidR="009911EF" w:rsidRDefault="00000000">
      <w:pPr>
        <w:ind w:left="3748" w:right="3647"/>
      </w:pPr>
      <w:r>
        <w:t>INVESTIGATIONS none</w:t>
      </w:r>
    </w:p>
    <w:p w14:paraId="42E21AAE" w14:textId="77777777" w:rsidR="009911EF" w:rsidRDefault="00000000">
      <w:pPr>
        <w:ind w:left="197" w:right="101"/>
      </w:pPr>
      <w:r>
        <w:t>COMMITTEE REPORTS</w:t>
      </w:r>
    </w:p>
    <w:p w14:paraId="44D7F19E" w14:textId="320950C5" w:rsidR="009911EF" w:rsidRDefault="0077432C" w:rsidP="00653917">
      <w:pPr>
        <w:ind w:left="197" w:right="101"/>
      </w:pPr>
      <w:r>
        <w:t>Oct pancake breakfast was report</w:t>
      </w:r>
      <w:r w:rsidR="00653917">
        <w:t>ed on along with the trunk or treat event. Both did very good</w:t>
      </w:r>
    </w:p>
    <w:p w14:paraId="4DA6EE3F" w14:textId="5D2E240F" w:rsidR="00653917" w:rsidRDefault="00000000" w:rsidP="00653917">
      <w:pPr>
        <w:ind w:left="197" w:right="125"/>
      </w:pPr>
      <w:r>
        <w:lastRenderedPageBreak/>
        <w:t>OLD BUSINES</w:t>
      </w:r>
      <w:r w:rsidR="00653917">
        <w:t>S</w:t>
      </w:r>
    </w:p>
    <w:p w14:paraId="010ACC92" w14:textId="6950668F" w:rsidR="00653917" w:rsidRDefault="00653917" w:rsidP="00653917">
      <w:pPr>
        <w:ind w:left="10"/>
      </w:pPr>
      <w:r>
        <w:t>WB Bill Harper is still working with the Insurance company on our coverage</w:t>
      </w:r>
    </w:p>
    <w:p w14:paraId="3582566E" w14:textId="048A6A84" w:rsidR="00653917" w:rsidRDefault="00653917" w:rsidP="00653917">
      <w:pPr>
        <w:ind w:left="10"/>
      </w:pPr>
      <w:r>
        <w:t>Ashland CD will mature in December, will continue it on for 6 months</w:t>
      </w:r>
    </w:p>
    <w:p w14:paraId="5FCC4734" w14:textId="435DD03F" w:rsidR="009911EF" w:rsidRDefault="00000000" w:rsidP="00653917">
      <w:pPr>
        <w:ind w:left="10"/>
      </w:pPr>
      <w:r>
        <w:t>NEW BUSINESS</w:t>
      </w:r>
    </w:p>
    <w:p w14:paraId="07C5BCE9" w14:textId="7772872E" w:rsidR="009911EF" w:rsidRDefault="00653917" w:rsidP="00653917">
      <w:pPr>
        <w:ind w:left="197" w:right="149"/>
      </w:pPr>
      <w:r>
        <w:t>City of St Paul PARK HAS SENT A LETTER IN REGARDS TO UNKNOWN WATER SERVICE LINE, BR STEVE INGRAM WILL INQUIRE TO IT</w:t>
      </w:r>
    </w:p>
    <w:p w14:paraId="71B6B9C2" w14:textId="03D1A45C" w:rsidR="00653917" w:rsidRDefault="00653917" w:rsidP="00653917">
      <w:pPr>
        <w:ind w:left="197" w:right="149"/>
      </w:pPr>
      <w:r>
        <w:t>Elections will be held at the D</w:t>
      </w:r>
      <w:r w:rsidR="00EA4494">
        <w:t>e</w:t>
      </w:r>
      <w:r>
        <w:t>cember</w:t>
      </w:r>
      <w:r w:rsidR="00EA4494">
        <w:t xml:space="preserve"> 9</w:t>
      </w:r>
      <w:r w:rsidR="00EA4494" w:rsidRPr="00EA4494">
        <w:rPr>
          <w:vertAlign w:val="superscript"/>
        </w:rPr>
        <w:t>th</w:t>
      </w:r>
      <w:r w:rsidR="00EA4494">
        <w:t xml:space="preserve"> Stated Meeting.</w:t>
      </w:r>
    </w:p>
    <w:p w14:paraId="048DB19A" w14:textId="05219B5E" w:rsidR="00EA4494" w:rsidRDefault="00EA4494" w:rsidP="00653917">
      <w:pPr>
        <w:ind w:left="197" w:right="149"/>
      </w:pPr>
      <w:r>
        <w:t>Donations have begun for the Santa project.</w:t>
      </w:r>
    </w:p>
    <w:p w14:paraId="69E93F66" w14:textId="64E68090" w:rsidR="00EA4494" w:rsidRDefault="00EA4494" w:rsidP="00EA4494">
      <w:pPr>
        <w:ind w:left="197" w:right="149"/>
      </w:pPr>
      <w:r>
        <w:t>This year we have added and voted to include Friends in need, $1000.00, adopt a family $700.00, and Shriners Clinic $1000.00 besides what we give to the Masonic Children’s Hospital</w:t>
      </w:r>
    </w:p>
    <w:p w14:paraId="47ECF596" w14:textId="77777777" w:rsidR="009911EF" w:rsidRDefault="00000000">
      <w:pPr>
        <w:spacing w:after="0" w:line="259" w:lineRule="auto"/>
        <w:ind w:left="34" w:firstLine="0"/>
      </w:pPr>
      <w:r>
        <w:rPr>
          <w:sz w:val="24"/>
        </w:rPr>
        <w:t>L.E.O.</w:t>
      </w:r>
    </w:p>
    <w:p w14:paraId="68964525" w14:textId="1E2178BD" w:rsidR="009911EF" w:rsidRDefault="009911EF">
      <w:pPr>
        <w:ind w:left="10"/>
      </w:pPr>
    </w:p>
    <w:p w14:paraId="67E78B7C" w14:textId="77777777" w:rsidR="009911EF" w:rsidRDefault="00000000">
      <w:pPr>
        <w:ind w:left="197" w:right="163"/>
      </w:pPr>
      <w:r>
        <w:t>CLOSING</w:t>
      </w:r>
    </w:p>
    <w:p w14:paraId="38DEF53B" w14:textId="1C0163A8" w:rsidR="009911EF" w:rsidRDefault="00000000">
      <w:pPr>
        <w:spacing w:after="224"/>
        <w:ind w:left="197" w:right="154"/>
      </w:pPr>
      <w:r>
        <w:t>Lodge closed in due form and harmony at 8</w:t>
      </w:r>
      <w:r w:rsidR="00EA4494">
        <w:t xml:space="preserve">04 </w:t>
      </w:r>
      <w:r>
        <w:t>pm</w:t>
      </w:r>
    </w:p>
    <w:p w14:paraId="5C72A276" w14:textId="77777777" w:rsidR="009911EF" w:rsidRDefault="00000000">
      <w:pPr>
        <w:spacing w:after="142" w:line="251" w:lineRule="auto"/>
        <w:ind w:left="5"/>
        <w:jc w:val="both"/>
      </w:pPr>
      <w:r>
        <w:t>Fraternally,</w:t>
      </w:r>
    </w:p>
    <w:p w14:paraId="34CF7464" w14:textId="258669D4" w:rsidR="009911EF" w:rsidRDefault="00EA4494">
      <w:pPr>
        <w:pStyle w:val="Heading1"/>
        <w:tabs>
          <w:tab w:val="center" w:pos="2038"/>
        </w:tabs>
        <w:ind w:left="0"/>
      </w:pPr>
      <w:r>
        <w:t>Stephen M. Ingram</w:t>
      </w:r>
    </w:p>
    <w:p w14:paraId="15B0ECE8" w14:textId="77777777" w:rsidR="009911EF" w:rsidRDefault="00000000">
      <w:pPr>
        <w:spacing w:after="4" w:line="251" w:lineRule="auto"/>
        <w:ind w:left="5" w:right="6636"/>
        <w:jc w:val="both"/>
      </w:pPr>
      <w:r>
        <w:t xml:space="preserve">Stephen M. Ingram/Secretary Newport Masonic Lodge #118 </w:t>
      </w:r>
      <w:r>
        <w:rPr>
          <w:u w:val="single" w:color="000000"/>
        </w:rPr>
        <w:t>ingramsrm@gmail.com</w:t>
      </w:r>
    </w:p>
    <w:p w14:paraId="3F7D4C2F" w14:textId="77777777" w:rsidR="009911EF" w:rsidRDefault="00000000">
      <w:pPr>
        <w:spacing w:after="0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>651-757-8046</w:t>
      </w:r>
    </w:p>
    <w:sectPr w:rsidR="009911EF">
      <w:pgSz w:w="12125" w:h="15725"/>
      <w:pgMar w:top="1330" w:right="1465" w:bottom="1806" w:left="134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1EF"/>
    <w:rsid w:val="004C5418"/>
    <w:rsid w:val="00653917"/>
    <w:rsid w:val="0077432C"/>
    <w:rsid w:val="008975B4"/>
    <w:rsid w:val="009911EF"/>
    <w:rsid w:val="00EA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24A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8" w:lineRule="auto"/>
      <w:ind w:left="39" w:hanging="10"/>
      <w:jc w:val="center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4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NOVEMBER 11 2024 STATED MEETING</Template>
  <TotalTime>8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cp:lastModifiedBy>Steve Ingram</cp:lastModifiedBy>
  <cp:revision>2</cp:revision>
  <dcterms:created xsi:type="dcterms:W3CDTF">2024-12-07T16:16:00Z</dcterms:created>
  <dcterms:modified xsi:type="dcterms:W3CDTF">2024-12-07T16:16:00Z</dcterms:modified>
</cp:coreProperties>
</file>